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AC657" w14:textId="77777777" w:rsidR="0049260C" w:rsidRDefault="0049260C" w:rsidP="004926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BYSMERE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6777D7E3" w14:textId="77777777" w:rsidR="0049260C" w:rsidRDefault="0049260C" w:rsidP="004926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Thorle</w:t>
      </w:r>
      <w:proofErr w:type="spellEnd"/>
      <w:r>
        <w:rPr>
          <w:rFonts w:ascii="Times New Roman" w:hAnsi="Times New Roman" w:cs="Times New Roman"/>
          <w:sz w:val="24"/>
          <w:szCs w:val="24"/>
        </w:rPr>
        <w:t>. Gentleman.</w:t>
      </w:r>
    </w:p>
    <w:p w14:paraId="7BA21759" w14:textId="77777777" w:rsidR="0049260C" w:rsidRDefault="0049260C" w:rsidP="004926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66A327" w14:textId="77777777" w:rsidR="0049260C" w:rsidRDefault="0049260C" w:rsidP="004926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8DBF59" w14:textId="77777777" w:rsidR="0049260C" w:rsidRDefault="0049260C" w:rsidP="004926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Sterop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London(q.v.), as the executors of John Brampton, </w:t>
      </w:r>
    </w:p>
    <w:p w14:paraId="18F28B4E" w14:textId="77777777" w:rsidR="0049260C" w:rsidRDefault="0049260C" w:rsidP="004926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Vicar of Thaxted, Essex(q.v.), made a plaint of debt against Roger Clerk of</w:t>
      </w:r>
    </w:p>
    <w:p w14:paraId="2BD6FE3D" w14:textId="77777777" w:rsidR="0049260C" w:rsidRDefault="0049260C" w:rsidP="004926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Thaxted, cutler(q.v.).</w:t>
      </w:r>
    </w:p>
    <w:p w14:paraId="71E427E6" w14:textId="77777777" w:rsidR="0049260C" w:rsidRDefault="0049260C" w:rsidP="004926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8DB962B" w14:textId="77777777" w:rsidR="0049260C" w:rsidRDefault="0049260C" w:rsidP="004926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1CD3F2" w14:textId="77777777" w:rsidR="0049260C" w:rsidRDefault="0049260C" w:rsidP="004926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FBF370" w14:textId="77777777" w:rsidR="0049260C" w:rsidRDefault="0049260C" w:rsidP="004926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July 2022</w:t>
      </w:r>
    </w:p>
    <w:p w14:paraId="79D9C08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160D2" w14:textId="77777777" w:rsidR="0049260C" w:rsidRDefault="0049260C" w:rsidP="009139A6">
      <w:r>
        <w:separator/>
      </w:r>
    </w:p>
  </w:endnote>
  <w:endnote w:type="continuationSeparator" w:id="0">
    <w:p w14:paraId="16BEE27D" w14:textId="77777777" w:rsidR="0049260C" w:rsidRDefault="004926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542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8996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0EB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B6996" w14:textId="77777777" w:rsidR="0049260C" w:rsidRDefault="0049260C" w:rsidP="009139A6">
      <w:r>
        <w:separator/>
      </w:r>
    </w:p>
  </w:footnote>
  <w:footnote w:type="continuationSeparator" w:id="0">
    <w:p w14:paraId="733A18C2" w14:textId="77777777" w:rsidR="0049260C" w:rsidRDefault="004926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0C5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7D5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FFF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60C"/>
    <w:rsid w:val="000666E0"/>
    <w:rsid w:val="002510B7"/>
    <w:rsid w:val="0049260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CFFAB"/>
  <w15:chartTrackingRefBased/>
  <w15:docId w15:val="{61F6E01F-CA8F-41CD-9EA1-C56C2FAD9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926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2022-07-03T19:33:00Z</dcterms:created>
  <dcterms:modified xsi:type="dcterms:W3CDTF">2022-07-03T19:33:00Z</dcterms:modified>
</cp:coreProperties>
</file>