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CFEBC" w14:textId="77777777" w:rsidR="00EB3728" w:rsidRDefault="00EB3728" w:rsidP="00EB3728">
      <w:proofErr w:type="spellStart"/>
      <w:r>
        <w:rPr>
          <w:u w:val="single"/>
        </w:rPr>
        <w:t>Dionisia</w:t>
      </w:r>
      <w:proofErr w:type="spellEnd"/>
      <w:r>
        <w:rPr>
          <w:u w:val="single"/>
        </w:rPr>
        <w:t xml:space="preserve"> BYSMER</w:t>
      </w:r>
      <w:r>
        <w:t xml:space="preserve">   </w:t>
      </w:r>
      <w:proofErr w:type="gramStart"/>
      <w:r>
        <w:t xml:space="preserve">   (</w:t>
      </w:r>
      <w:proofErr w:type="gramEnd"/>
      <w:r>
        <w:t>fl.1468)</w:t>
      </w:r>
    </w:p>
    <w:p w14:paraId="1F153A3B" w14:textId="77777777" w:rsidR="00EB3728" w:rsidRDefault="00EB3728" w:rsidP="00EB3728">
      <w:r>
        <w:t>of Herne, Kent.</w:t>
      </w:r>
    </w:p>
    <w:p w14:paraId="0C67AB4D" w14:textId="77777777" w:rsidR="00EB3728" w:rsidRDefault="00EB3728" w:rsidP="00EB3728"/>
    <w:p w14:paraId="00234F7D" w14:textId="77777777" w:rsidR="00EB3728" w:rsidRDefault="00EB3728" w:rsidP="00EB3728"/>
    <w:p w14:paraId="65AD2FD2" w14:textId="77777777" w:rsidR="00EB3728" w:rsidRDefault="00EB3728" w:rsidP="00EB3728">
      <w:r>
        <w:t>= Alexander(q.v.).  (www.kentarchaeology.org.uk/Research/Pub/ArchCant)</w:t>
      </w:r>
    </w:p>
    <w:p w14:paraId="40107B15" w14:textId="77777777" w:rsidR="00EB3728" w:rsidRDefault="00EB3728" w:rsidP="00EB3728">
      <w:r>
        <w:t>They had a son and daughters. (ibid.)</w:t>
      </w:r>
    </w:p>
    <w:p w14:paraId="534EBD27" w14:textId="77777777" w:rsidR="00EB3728" w:rsidRDefault="00EB3728" w:rsidP="00EB3728"/>
    <w:p w14:paraId="0EBB69EC" w14:textId="77777777" w:rsidR="00EB3728" w:rsidRDefault="00EB3728" w:rsidP="00EB3728"/>
    <w:p w14:paraId="46DB33AA" w14:textId="77777777" w:rsidR="00EB3728" w:rsidRDefault="00EB3728" w:rsidP="00EB3728">
      <w:r>
        <w:t>19 May 2023</w:t>
      </w:r>
    </w:p>
    <w:p w14:paraId="404AFC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C7E42" w14:textId="77777777" w:rsidR="00EB3728" w:rsidRDefault="00EB3728" w:rsidP="009139A6">
      <w:r>
        <w:separator/>
      </w:r>
    </w:p>
  </w:endnote>
  <w:endnote w:type="continuationSeparator" w:id="0">
    <w:p w14:paraId="060516DA" w14:textId="77777777" w:rsidR="00EB3728" w:rsidRDefault="00EB37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956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60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6D7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6BC4F" w14:textId="77777777" w:rsidR="00EB3728" w:rsidRDefault="00EB3728" w:rsidP="009139A6">
      <w:r>
        <w:separator/>
      </w:r>
    </w:p>
  </w:footnote>
  <w:footnote w:type="continuationSeparator" w:id="0">
    <w:p w14:paraId="40D91C4D" w14:textId="77777777" w:rsidR="00EB3728" w:rsidRDefault="00EB37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A0C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5D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D36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2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372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15D1"/>
  <w15:chartTrackingRefBased/>
  <w15:docId w15:val="{B384C054-A32F-4FD8-9816-50D3F698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7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2023-05-19T06:46:00Z</dcterms:created>
  <dcterms:modified xsi:type="dcterms:W3CDTF">2023-05-19T06:47:00Z</dcterms:modified>
</cp:coreProperties>
</file>