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8DEB2" w14:textId="77777777" w:rsidR="00D70518" w:rsidRDefault="00D70518" w:rsidP="00D70518">
      <w:pPr>
        <w:pStyle w:val="NoSpacing"/>
      </w:pPr>
      <w:r>
        <w:rPr>
          <w:u w:val="single"/>
        </w:rPr>
        <w:t>Thomas BYSLEY</w:t>
      </w:r>
      <w:r>
        <w:t xml:space="preserve">      </w:t>
      </w:r>
      <w:proofErr w:type="gramStart"/>
      <w:r>
        <w:t xml:space="preserve">   (</w:t>
      </w:r>
      <w:proofErr w:type="gramEnd"/>
      <w:r>
        <w:t>fl.1431)</w:t>
      </w:r>
    </w:p>
    <w:p w14:paraId="49141427" w14:textId="77777777" w:rsidR="00D70518" w:rsidRDefault="00D70518" w:rsidP="00D70518">
      <w:pPr>
        <w:pStyle w:val="NoSpacing"/>
      </w:pPr>
      <w:r>
        <w:t>of Gloucestershire.</w:t>
      </w:r>
    </w:p>
    <w:p w14:paraId="2255EC91" w14:textId="77777777" w:rsidR="00D70518" w:rsidRDefault="00D70518" w:rsidP="00D70518">
      <w:pPr>
        <w:pStyle w:val="NoSpacing"/>
      </w:pPr>
    </w:p>
    <w:p w14:paraId="55614CB1" w14:textId="77777777" w:rsidR="00D70518" w:rsidRDefault="00D70518" w:rsidP="00D70518">
      <w:pPr>
        <w:pStyle w:val="NoSpacing"/>
      </w:pPr>
    </w:p>
    <w:p w14:paraId="10C81039" w14:textId="77777777" w:rsidR="00D70518" w:rsidRDefault="00D70518" w:rsidP="00D70518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66232017" w14:textId="77777777" w:rsidR="00D70518" w:rsidRDefault="00D70518" w:rsidP="00D70518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6C92F3D6" w14:textId="77777777" w:rsidR="00D70518" w:rsidRDefault="00D70518" w:rsidP="00D70518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5CA13EA5" w14:textId="77777777" w:rsidR="00D70518" w:rsidRDefault="00D70518" w:rsidP="00D70518">
      <w:pPr>
        <w:pStyle w:val="NoSpacing"/>
      </w:pPr>
      <w:r>
        <w:tab/>
      </w:r>
      <w:r>
        <w:tab/>
        <w:t xml:space="preserve">small in Gloucestershire the taxes of a fifteenth and a tenth, payable at </w:t>
      </w:r>
    </w:p>
    <w:p w14:paraId="30ED1AFB" w14:textId="77777777" w:rsidR="00D70518" w:rsidRDefault="00D70518" w:rsidP="00D70518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1330DD43" w14:textId="77777777" w:rsidR="00D70518" w:rsidRDefault="00D70518" w:rsidP="00D70518">
      <w:pPr>
        <w:pStyle w:val="NoSpacing"/>
        <w:ind w:left="720" w:firstLine="720"/>
      </w:pPr>
      <w:r>
        <w:t>(C.F.R. 1430-37 p.67)</w:t>
      </w:r>
    </w:p>
    <w:p w14:paraId="54A51128" w14:textId="77777777" w:rsidR="00D70518" w:rsidRDefault="00D70518" w:rsidP="00D70518">
      <w:pPr>
        <w:pStyle w:val="NoSpacing"/>
      </w:pPr>
    </w:p>
    <w:p w14:paraId="5B8FFFC0" w14:textId="77777777" w:rsidR="00D70518" w:rsidRDefault="00D70518" w:rsidP="00D70518">
      <w:pPr>
        <w:pStyle w:val="NoSpacing"/>
      </w:pPr>
    </w:p>
    <w:p w14:paraId="3E5348E2" w14:textId="77777777" w:rsidR="00D70518" w:rsidRDefault="00D70518" w:rsidP="00D70518">
      <w:pPr>
        <w:pStyle w:val="NoSpacing"/>
      </w:pPr>
      <w:r>
        <w:t>24 September 2024</w:t>
      </w:r>
    </w:p>
    <w:p w14:paraId="7A0CC6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ACFF6" w14:textId="77777777" w:rsidR="00D70518" w:rsidRDefault="00D70518" w:rsidP="009139A6">
      <w:r>
        <w:separator/>
      </w:r>
    </w:p>
  </w:endnote>
  <w:endnote w:type="continuationSeparator" w:id="0">
    <w:p w14:paraId="6ED1C910" w14:textId="77777777" w:rsidR="00D70518" w:rsidRDefault="00D705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6E6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1A4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746D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17E120" w14:textId="77777777" w:rsidR="00D70518" w:rsidRDefault="00D70518" w:rsidP="009139A6">
      <w:r>
        <w:separator/>
      </w:r>
    </w:p>
  </w:footnote>
  <w:footnote w:type="continuationSeparator" w:id="0">
    <w:p w14:paraId="541EF535" w14:textId="77777777" w:rsidR="00D70518" w:rsidRDefault="00D705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830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FCC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C60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51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0518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5CAF2"/>
  <w15:chartTrackingRefBased/>
  <w15:docId w15:val="{EDEC91BB-326A-425B-8111-0ED66EDC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2024-10-08T17:57:00Z</dcterms:created>
  <dcterms:modified xsi:type="dcterms:W3CDTF">2024-10-08T17:58:00Z</dcterms:modified>
</cp:coreProperties>
</file>