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F7E03" w14:textId="77777777" w:rsidR="001872AB" w:rsidRDefault="001872AB" w:rsidP="001872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BYSKELE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fl.1446-7)</w:t>
      </w:r>
    </w:p>
    <w:p w14:paraId="5C921C25" w14:textId="77777777" w:rsidR="001872AB" w:rsidRDefault="001872AB" w:rsidP="001872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St.Andrew’s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Wickhampton</w:t>
      </w:r>
      <w:proofErr w:type="spellEnd"/>
      <w:r>
        <w:rPr>
          <w:rFonts w:cs="Times New Roman"/>
          <w:szCs w:val="24"/>
        </w:rPr>
        <w:t>, Norfolk.</w:t>
      </w:r>
    </w:p>
    <w:p w14:paraId="6C4E9639" w14:textId="77777777" w:rsidR="001872AB" w:rsidRDefault="001872AB" w:rsidP="001872AB">
      <w:pPr>
        <w:pStyle w:val="NoSpacing"/>
        <w:rPr>
          <w:rFonts w:cs="Times New Roman"/>
          <w:szCs w:val="24"/>
        </w:rPr>
      </w:pPr>
    </w:p>
    <w:p w14:paraId="1DE6004C" w14:textId="77777777" w:rsidR="001872AB" w:rsidRDefault="001872AB" w:rsidP="001872AB">
      <w:pPr>
        <w:pStyle w:val="NoSpacing"/>
        <w:rPr>
          <w:rFonts w:cs="Times New Roman"/>
          <w:szCs w:val="24"/>
        </w:rPr>
      </w:pPr>
    </w:p>
    <w:p w14:paraId="1BA61331" w14:textId="77777777" w:rsidR="001872AB" w:rsidRDefault="001872AB" w:rsidP="001872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>He became Rector.</w:t>
      </w:r>
    </w:p>
    <w:p w14:paraId="4D3AFF63" w14:textId="77777777" w:rsidR="001872AB" w:rsidRDefault="001872AB" w:rsidP="001872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6B6468D5" w14:textId="77777777" w:rsidR="001872AB" w:rsidRDefault="001872AB" w:rsidP="001872AB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135-7,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0616947D" w14:textId="77777777" w:rsidR="001872AB" w:rsidRDefault="001872AB" w:rsidP="001872AB">
      <w:pPr>
        <w:pStyle w:val="NoSpacing"/>
        <w:rPr>
          <w:rFonts w:cs="Times New Roman"/>
          <w:szCs w:val="24"/>
        </w:rPr>
      </w:pPr>
    </w:p>
    <w:p w14:paraId="2B4B4279" w14:textId="77777777" w:rsidR="001872AB" w:rsidRDefault="001872AB" w:rsidP="001872AB">
      <w:pPr>
        <w:pStyle w:val="NoSpacing"/>
        <w:rPr>
          <w:rFonts w:cs="Times New Roman"/>
          <w:szCs w:val="24"/>
        </w:rPr>
      </w:pPr>
    </w:p>
    <w:p w14:paraId="0141E53E" w14:textId="77777777" w:rsidR="001872AB" w:rsidRDefault="001872AB" w:rsidP="001872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February 2024</w:t>
      </w:r>
    </w:p>
    <w:p w14:paraId="2C9C5A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2AB97" w14:textId="77777777" w:rsidR="001872AB" w:rsidRDefault="001872AB" w:rsidP="009139A6">
      <w:r>
        <w:separator/>
      </w:r>
    </w:p>
  </w:endnote>
  <w:endnote w:type="continuationSeparator" w:id="0">
    <w:p w14:paraId="62C26244" w14:textId="77777777" w:rsidR="001872AB" w:rsidRDefault="001872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26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4E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A57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E14BD" w14:textId="77777777" w:rsidR="001872AB" w:rsidRDefault="001872AB" w:rsidP="009139A6">
      <w:r>
        <w:separator/>
      </w:r>
    </w:p>
  </w:footnote>
  <w:footnote w:type="continuationSeparator" w:id="0">
    <w:p w14:paraId="1FBFDA98" w14:textId="77777777" w:rsidR="001872AB" w:rsidRDefault="001872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7C3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A1E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B90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AB"/>
    <w:rsid w:val="000666E0"/>
    <w:rsid w:val="001872A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C1B62"/>
  <w15:chartTrackingRefBased/>
  <w15:docId w15:val="{4D238AA0-B5CC-4B85-B5A7-178548E6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2024-02-14T17:16:00Z</dcterms:created>
  <dcterms:modified xsi:type="dcterms:W3CDTF">2024-02-14T17:16:00Z</dcterms:modified>
</cp:coreProperties>
</file>