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5F066" w14:textId="31357608" w:rsidR="00BA00AB" w:rsidRDefault="008E477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William BYSHOPPISDON</w:t>
      </w:r>
      <w:r>
        <w:rPr>
          <w:rFonts w:cs="Times New Roman"/>
          <w:szCs w:val="24"/>
        </w:rPr>
        <w:t xml:space="preserve">       (d.ca.1444)</w:t>
      </w:r>
    </w:p>
    <w:p w14:paraId="27D90D71" w14:textId="77777777" w:rsidR="008E477B" w:rsidRDefault="008E477B" w:rsidP="009139A6">
      <w:pPr>
        <w:pStyle w:val="NoSpacing"/>
        <w:rPr>
          <w:rFonts w:cs="Times New Roman"/>
          <w:szCs w:val="24"/>
        </w:rPr>
      </w:pPr>
    </w:p>
    <w:p w14:paraId="1B2ADFB6" w14:textId="77777777" w:rsidR="008E477B" w:rsidRDefault="008E477B" w:rsidP="009139A6">
      <w:pPr>
        <w:pStyle w:val="NoSpacing"/>
        <w:rPr>
          <w:rFonts w:cs="Times New Roman"/>
          <w:szCs w:val="24"/>
        </w:rPr>
      </w:pPr>
    </w:p>
    <w:p w14:paraId="44BFDB52" w14:textId="1038E618" w:rsidR="008E477B" w:rsidRDefault="008E477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Nov.1444</w:t>
      </w:r>
      <w:r>
        <w:rPr>
          <w:rFonts w:cs="Times New Roman"/>
          <w:szCs w:val="24"/>
        </w:rPr>
        <w:tab/>
        <w:t>Writs of diem clausit extremum to the Escheators of Warwickshire &amp;</w:t>
      </w:r>
    </w:p>
    <w:p w14:paraId="365A83F6" w14:textId="0ECCC897" w:rsidR="008E477B" w:rsidRDefault="008E477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Leicestershire and Oxfordshire.</w:t>
      </w:r>
    </w:p>
    <w:p w14:paraId="3DACA579" w14:textId="7A4F1DB0" w:rsidR="008E477B" w:rsidRDefault="008E477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p.300)</w:t>
      </w:r>
    </w:p>
    <w:p w14:paraId="64D07445" w14:textId="77777777" w:rsidR="008E477B" w:rsidRDefault="008E477B" w:rsidP="009139A6">
      <w:pPr>
        <w:pStyle w:val="NoSpacing"/>
        <w:rPr>
          <w:rFonts w:cs="Times New Roman"/>
          <w:szCs w:val="24"/>
        </w:rPr>
      </w:pPr>
    </w:p>
    <w:p w14:paraId="7D1F390B" w14:textId="77777777" w:rsidR="008E477B" w:rsidRDefault="008E477B" w:rsidP="009139A6">
      <w:pPr>
        <w:pStyle w:val="NoSpacing"/>
        <w:rPr>
          <w:rFonts w:cs="Times New Roman"/>
          <w:szCs w:val="24"/>
        </w:rPr>
      </w:pPr>
    </w:p>
    <w:p w14:paraId="6EFF558C" w14:textId="3D52D006" w:rsidR="008E477B" w:rsidRPr="008E477B" w:rsidRDefault="008E477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October 2023</w:t>
      </w:r>
    </w:p>
    <w:sectPr w:rsidR="008E477B" w:rsidRPr="008E47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13A05" w14:textId="77777777" w:rsidR="008E477B" w:rsidRDefault="008E477B" w:rsidP="009139A6">
      <w:r>
        <w:separator/>
      </w:r>
    </w:p>
  </w:endnote>
  <w:endnote w:type="continuationSeparator" w:id="0">
    <w:p w14:paraId="0E5A2528" w14:textId="77777777" w:rsidR="008E477B" w:rsidRDefault="008E47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603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BE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86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4330D" w14:textId="77777777" w:rsidR="008E477B" w:rsidRDefault="008E477B" w:rsidP="009139A6">
      <w:r>
        <w:separator/>
      </w:r>
    </w:p>
  </w:footnote>
  <w:footnote w:type="continuationSeparator" w:id="0">
    <w:p w14:paraId="45AB244B" w14:textId="77777777" w:rsidR="008E477B" w:rsidRDefault="008E47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78E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561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CC3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7B"/>
    <w:rsid w:val="000666E0"/>
    <w:rsid w:val="002510B7"/>
    <w:rsid w:val="005C130B"/>
    <w:rsid w:val="00826F5C"/>
    <w:rsid w:val="008E477B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FF0E7"/>
  <w15:chartTrackingRefBased/>
  <w15:docId w15:val="{18ABDBF3-F950-4C29-A2F9-9F58B4751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2023-10-17T06:57:00Z</dcterms:created>
  <dcterms:modified xsi:type="dcterms:W3CDTF">2023-10-17T07:00:00Z</dcterms:modified>
</cp:coreProperties>
</file>