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76D" w:rsidRDefault="0014576D" w:rsidP="0014576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BYSHILL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14576D" w:rsidRDefault="0014576D" w:rsidP="0014576D">
      <w:pPr>
        <w:rPr>
          <w:rFonts w:ascii="Times New Roman" w:eastAsia="Calibri" w:hAnsi="Times New Roman" w:cs="Times New Roman"/>
        </w:rPr>
      </w:pPr>
    </w:p>
    <w:p w:rsidR="0014576D" w:rsidRDefault="0014576D" w:rsidP="0014576D">
      <w:pPr>
        <w:rPr>
          <w:rFonts w:ascii="Times New Roman" w:eastAsia="Calibri" w:hAnsi="Times New Roman" w:cs="Times New Roman"/>
        </w:rPr>
      </w:pPr>
    </w:p>
    <w:p w:rsidR="0014576D" w:rsidRDefault="0014576D" w:rsidP="0014576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made a plaint of account as receiver against William Benet of Aston by</w:t>
      </w:r>
    </w:p>
    <w:p w:rsidR="0014576D" w:rsidRDefault="0014576D" w:rsidP="0014576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Birmingham, Warwickshire(q.v.).</w:t>
      </w:r>
    </w:p>
    <w:p w:rsidR="0014576D" w:rsidRDefault="0014576D" w:rsidP="0014576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14576D" w:rsidRDefault="0014576D" w:rsidP="0014576D">
      <w:pPr>
        <w:rPr>
          <w:rFonts w:ascii="Times New Roman" w:eastAsia="Calibri" w:hAnsi="Times New Roman" w:cs="Times New Roman"/>
        </w:rPr>
      </w:pPr>
    </w:p>
    <w:p w:rsidR="0014576D" w:rsidRDefault="0014576D" w:rsidP="0014576D">
      <w:pPr>
        <w:rPr>
          <w:rFonts w:ascii="Times New Roman" w:eastAsia="Calibri" w:hAnsi="Times New Roman" w:cs="Times New Roman"/>
        </w:rPr>
      </w:pPr>
    </w:p>
    <w:p w:rsidR="0014576D" w:rsidRDefault="0014576D" w:rsidP="0014576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17 May 2017</w:t>
      </w:r>
    </w:p>
    <w:p w:rsidR="006B2F86" w:rsidRPr="00E71FC3" w:rsidRDefault="0014576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76D" w:rsidRDefault="0014576D" w:rsidP="00E71FC3">
      <w:r>
        <w:separator/>
      </w:r>
    </w:p>
  </w:endnote>
  <w:endnote w:type="continuationSeparator" w:id="0">
    <w:p w:rsidR="0014576D" w:rsidRDefault="0014576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76D" w:rsidRDefault="0014576D" w:rsidP="00E71FC3">
      <w:r>
        <w:separator/>
      </w:r>
    </w:p>
  </w:footnote>
  <w:footnote w:type="continuationSeparator" w:id="0">
    <w:p w:rsidR="0014576D" w:rsidRDefault="0014576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76D"/>
    <w:rsid w:val="0014576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31D85E-6F02-4184-A1DD-84BC69922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4576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2017-05-18T18:56:00Z</dcterms:created>
  <dcterms:modified xsi:type="dcterms:W3CDTF">2017-05-18T18:57:00Z</dcterms:modified>
</cp:coreProperties>
</file>