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AD60C" w14:textId="77777777" w:rsidR="007D2DD3" w:rsidRDefault="007D2DD3" w:rsidP="007D2D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BYSHE</w:t>
      </w:r>
      <w:r>
        <w:rPr>
          <w:rFonts w:cs="Times New Roman"/>
          <w:szCs w:val="24"/>
        </w:rPr>
        <w:t xml:space="preserve">         (fl.1469)</w:t>
      </w:r>
    </w:p>
    <w:p w14:paraId="36A289E3" w14:textId="77777777" w:rsidR="007D2DD3" w:rsidRDefault="007D2DD3" w:rsidP="007D2D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Thrapston, Northamptonshire. Priest.</w:t>
      </w:r>
    </w:p>
    <w:p w14:paraId="1490A94D" w14:textId="77777777" w:rsidR="007D2DD3" w:rsidRDefault="007D2DD3" w:rsidP="007D2DD3">
      <w:pPr>
        <w:pStyle w:val="NoSpacing"/>
        <w:rPr>
          <w:rFonts w:cs="Times New Roman"/>
          <w:szCs w:val="24"/>
        </w:rPr>
      </w:pPr>
    </w:p>
    <w:p w14:paraId="0CBBAEAA" w14:textId="77777777" w:rsidR="007D2DD3" w:rsidRDefault="007D2DD3" w:rsidP="007D2DD3">
      <w:pPr>
        <w:pStyle w:val="NoSpacing"/>
        <w:rPr>
          <w:rFonts w:cs="Times New Roman"/>
          <w:szCs w:val="24"/>
        </w:rPr>
      </w:pPr>
    </w:p>
    <w:p w14:paraId="1728725F" w14:textId="77777777" w:rsidR="007D2DD3" w:rsidRDefault="007D2DD3" w:rsidP="007D2D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1469</w:t>
      </w:r>
      <w:r>
        <w:rPr>
          <w:rFonts w:cs="Times New Roman"/>
          <w:szCs w:val="24"/>
        </w:rPr>
        <w:tab/>
        <w:t>He made his Will.</w:t>
      </w:r>
    </w:p>
    <w:p w14:paraId="05B86C59" w14:textId="77777777" w:rsidR="007D2DD3" w:rsidRDefault="007D2DD3" w:rsidP="007D2D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0F2150E7" w14:textId="77777777" w:rsidR="007D2DD3" w:rsidRDefault="007D2DD3" w:rsidP="007D2DD3">
      <w:pPr>
        <w:pStyle w:val="NoSpacing"/>
        <w:rPr>
          <w:rFonts w:cs="Times New Roman"/>
          <w:szCs w:val="24"/>
        </w:rPr>
      </w:pPr>
    </w:p>
    <w:p w14:paraId="0C2954BC" w14:textId="77777777" w:rsidR="007D2DD3" w:rsidRDefault="007D2DD3" w:rsidP="007D2DD3">
      <w:pPr>
        <w:pStyle w:val="NoSpacing"/>
        <w:rPr>
          <w:rFonts w:cs="Times New Roman"/>
          <w:szCs w:val="24"/>
        </w:rPr>
      </w:pPr>
    </w:p>
    <w:p w14:paraId="28A46739" w14:textId="77777777" w:rsidR="007D2DD3" w:rsidRDefault="007D2DD3" w:rsidP="007D2D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May 2025</w:t>
      </w:r>
    </w:p>
    <w:p w14:paraId="1420C9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B11EF" w14:textId="77777777" w:rsidR="007D2DD3" w:rsidRDefault="007D2DD3" w:rsidP="009139A6">
      <w:r>
        <w:separator/>
      </w:r>
    </w:p>
  </w:endnote>
  <w:endnote w:type="continuationSeparator" w:id="0">
    <w:p w14:paraId="2B962B67" w14:textId="77777777" w:rsidR="007D2DD3" w:rsidRDefault="007D2D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561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D2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04F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CE7F7" w14:textId="77777777" w:rsidR="007D2DD3" w:rsidRDefault="007D2DD3" w:rsidP="009139A6">
      <w:r>
        <w:separator/>
      </w:r>
    </w:p>
  </w:footnote>
  <w:footnote w:type="continuationSeparator" w:id="0">
    <w:p w14:paraId="3E71DC35" w14:textId="77777777" w:rsidR="007D2DD3" w:rsidRDefault="007D2D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0BC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C14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5E3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D3"/>
    <w:rsid w:val="000666E0"/>
    <w:rsid w:val="000A2E7A"/>
    <w:rsid w:val="001307AC"/>
    <w:rsid w:val="00190DFA"/>
    <w:rsid w:val="002510B7"/>
    <w:rsid w:val="00270799"/>
    <w:rsid w:val="002737D5"/>
    <w:rsid w:val="00357E4A"/>
    <w:rsid w:val="005B721E"/>
    <w:rsid w:val="005C130B"/>
    <w:rsid w:val="007D2DD3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957E6"/>
  <w15:chartTrackingRefBased/>
  <w15:docId w15:val="{AA6F50D0-7242-4C97-A9E9-D78EA181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D2D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2025-06-21T19:59:00Z</dcterms:created>
  <dcterms:modified xsi:type="dcterms:W3CDTF">2025-06-21T20:00:00Z</dcterms:modified>
</cp:coreProperties>
</file>