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ECCAB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BYSELEY, junior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1EBEB25C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CD3F07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7AD96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Agnes(q.v.).</w:t>
      </w:r>
    </w:p>
    <w:p w14:paraId="58CB1641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2218F63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867F49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CE07D0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They,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Goldsmyth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Ralph Messenger(q.v.), as the executors of</w:t>
      </w:r>
    </w:p>
    <w:p w14:paraId="310E7D72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Walter Goode, cutler(q.v.), made a plaint of debt against</w:t>
      </w:r>
    </w:p>
    <w:p w14:paraId="13EF51D0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Geffrey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Yeovil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Somerset(q.v.),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Hethulle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Kidderminster,</w:t>
      </w:r>
    </w:p>
    <w:p w14:paraId="5F225268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Worcestershire(q.v.), Richard Barbour of Salisbury(q.v.),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Gagowe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42C04250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Brecknock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Machon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Prestbury, Gloucestershire(q.v.).</w:t>
      </w:r>
    </w:p>
    <w:p w14:paraId="64BCCB6E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9D52908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93EB3A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B3E94F" w14:textId="77777777" w:rsidR="00F37B46" w:rsidRDefault="00F37B46" w:rsidP="00F3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2022</w:t>
      </w:r>
    </w:p>
    <w:p w14:paraId="0D21A29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7E357" w14:textId="77777777" w:rsidR="00F37B46" w:rsidRDefault="00F37B46" w:rsidP="009139A6">
      <w:r>
        <w:separator/>
      </w:r>
    </w:p>
  </w:endnote>
  <w:endnote w:type="continuationSeparator" w:id="0">
    <w:p w14:paraId="19A705C7" w14:textId="77777777" w:rsidR="00F37B46" w:rsidRDefault="00F37B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B0B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917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A91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691CE" w14:textId="77777777" w:rsidR="00F37B46" w:rsidRDefault="00F37B46" w:rsidP="009139A6">
      <w:r>
        <w:separator/>
      </w:r>
    </w:p>
  </w:footnote>
  <w:footnote w:type="continuationSeparator" w:id="0">
    <w:p w14:paraId="7FE19903" w14:textId="77777777" w:rsidR="00F37B46" w:rsidRDefault="00F37B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547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B6D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06F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B4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7B4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E040F"/>
  <w15:chartTrackingRefBased/>
  <w15:docId w15:val="{4FBBE4C8-596E-492D-A22F-00E008B4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37B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2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2022-06-27T07:09:00Z</dcterms:created>
  <dcterms:modified xsi:type="dcterms:W3CDTF">2022-06-27T07:09:00Z</dcterms:modified>
</cp:coreProperties>
</file>