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F7C2A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BYSELEY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C4B2350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96758E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8729E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John, junior(q.v.).</w:t>
      </w:r>
    </w:p>
    <w:p w14:paraId="66C213C7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E7DA737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4AE5C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20743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They,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Goldsmyth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Ralph Messenger(q.v.), as the executors of</w:t>
      </w:r>
    </w:p>
    <w:p w14:paraId="7A7DA1AD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Walter Goode, cutler(q.v.), made a plaint of debt against</w:t>
      </w:r>
    </w:p>
    <w:p w14:paraId="40B0724B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Geffrey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Yeovil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Somerset(q.v.),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Hethulle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Kidderminster,</w:t>
      </w:r>
    </w:p>
    <w:p w14:paraId="4C1D783E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Worcestershire(q.v.), Richard Barbour of Salisbury(q.v.),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Gagowe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219AC9ED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Brecknock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Machon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Prestbury, Gloucestershire(q.v.).</w:t>
      </w:r>
    </w:p>
    <w:p w14:paraId="4A41560C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78EF91A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7461E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9C769" w14:textId="77777777" w:rsidR="003A3529" w:rsidRDefault="003A3529" w:rsidP="003A3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5B5DD3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0AC7C" w14:textId="77777777" w:rsidR="003A3529" w:rsidRDefault="003A3529" w:rsidP="009139A6">
      <w:r>
        <w:separator/>
      </w:r>
    </w:p>
  </w:endnote>
  <w:endnote w:type="continuationSeparator" w:id="0">
    <w:p w14:paraId="51AF94A9" w14:textId="77777777" w:rsidR="003A3529" w:rsidRDefault="003A35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E4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8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B41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63718" w14:textId="77777777" w:rsidR="003A3529" w:rsidRDefault="003A3529" w:rsidP="009139A6">
      <w:r>
        <w:separator/>
      </w:r>
    </w:p>
  </w:footnote>
  <w:footnote w:type="continuationSeparator" w:id="0">
    <w:p w14:paraId="4F9ECB2C" w14:textId="77777777" w:rsidR="003A3529" w:rsidRDefault="003A35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4A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6D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10B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29"/>
    <w:rsid w:val="000666E0"/>
    <w:rsid w:val="002510B7"/>
    <w:rsid w:val="003A352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83515"/>
  <w15:chartTrackingRefBased/>
  <w15:docId w15:val="{016A76C4-F098-4BE3-808B-C3E8F8CA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3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2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2022-06-27T07:10:00Z</dcterms:created>
  <dcterms:modified xsi:type="dcterms:W3CDTF">2022-06-27T07:11:00Z</dcterms:modified>
</cp:coreProperties>
</file>