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6F5E99" w14:textId="77777777" w:rsidR="00B7202A" w:rsidRDefault="00B7202A" w:rsidP="00B7202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BYS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d.1408)</w:t>
      </w:r>
    </w:p>
    <w:p w14:paraId="598D0852" w14:textId="77777777" w:rsidR="00B7202A" w:rsidRDefault="00B7202A" w:rsidP="00B7202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</w:p>
    <w:p w14:paraId="12850B7B" w14:textId="77777777" w:rsidR="00B7202A" w:rsidRDefault="00B7202A" w:rsidP="00B7202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516316C" w14:textId="77777777" w:rsidR="00B7202A" w:rsidRDefault="00B7202A" w:rsidP="00B7202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F72B782" w14:textId="77777777" w:rsidR="00B7202A" w:rsidRDefault="00B7202A" w:rsidP="00B7202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Jul.</w:t>
      </w:r>
      <w:r>
        <w:rPr>
          <w:rFonts w:ascii="Times New Roman" w:hAnsi="Times New Roman" w:cs="Times New Roman"/>
          <w:sz w:val="24"/>
          <w:szCs w:val="24"/>
        </w:rPr>
        <w:tab/>
        <w:t>1408</w:t>
      </w:r>
      <w:r>
        <w:rPr>
          <w:rFonts w:ascii="Times New Roman" w:hAnsi="Times New Roman" w:cs="Times New Roman"/>
          <w:sz w:val="24"/>
          <w:szCs w:val="24"/>
        </w:rPr>
        <w:tab/>
        <w:t>He made his Will. Probate same day.</w:t>
      </w:r>
    </w:p>
    <w:p w14:paraId="3EF69D57" w14:textId="77777777" w:rsidR="00B7202A" w:rsidRDefault="00B7202A" w:rsidP="00B7202A">
      <w:pPr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(“Life and Death: A Study of the Wills and Testaments of Men and Women in London and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p.251)</w:t>
      </w:r>
    </w:p>
    <w:p w14:paraId="15FEE567" w14:textId="77777777" w:rsidR="00B7202A" w:rsidRDefault="00B7202A" w:rsidP="00B7202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EB36F3D" w14:textId="77777777" w:rsidR="00B7202A" w:rsidRDefault="00B7202A" w:rsidP="00B7202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4BF7AA8" w14:textId="77777777" w:rsidR="00B7202A" w:rsidRDefault="00B7202A" w:rsidP="00B7202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April 2022</w:t>
      </w:r>
    </w:p>
    <w:p w14:paraId="6156113B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3101D4" w14:textId="77777777" w:rsidR="00B7202A" w:rsidRDefault="00B7202A" w:rsidP="009139A6">
      <w:r>
        <w:separator/>
      </w:r>
    </w:p>
  </w:endnote>
  <w:endnote w:type="continuationSeparator" w:id="0">
    <w:p w14:paraId="6A66EE38" w14:textId="77777777" w:rsidR="00B7202A" w:rsidRDefault="00B7202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B13BD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D9698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BC640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DFDECD" w14:textId="77777777" w:rsidR="00B7202A" w:rsidRDefault="00B7202A" w:rsidP="009139A6">
      <w:r>
        <w:separator/>
      </w:r>
    </w:p>
  </w:footnote>
  <w:footnote w:type="continuationSeparator" w:id="0">
    <w:p w14:paraId="6D4D1D5D" w14:textId="77777777" w:rsidR="00B7202A" w:rsidRDefault="00B7202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4EF52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290CD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8EA6B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202A"/>
    <w:rsid w:val="000666E0"/>
    <w:rsid w:val="002510B7"/>
    <w:rsid w:val="005C130B"/>
    <w:rsid w:val="00826F5C"/>
    <w:rsid w:val="009139A6"/>
    <w:rsid w:val="009448BB"/>
    <w:rsid w:val="00A3176C"/>
    <w:rsid w:val="00AE65F8"/>
    <w:rsid w:val="00B7202A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EDE12A"/>
  <w15:chartTrackingRefBased/>
  <w15:docId w15:val="{76DE231E-534E-4EFB-862B-B21E21201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202A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50</Words>
  <Characters>290</Characters>
  <Application>Microsoft Office Word</Application>
  <DocSecurity>0</DocSecurity>
  <Lines>2</Lines>
  <Paragraphs>1</Paragraphs>
  <ScaleCrop>false</ScaleCrop>
  <Company/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2022-06-10T21:00:00Z</dcterms:created>
  <dcterms:modified xsi:type="dcterms:W3CDTF">2022-06-10T21:00:00Z</dcterms:modified>
</cp:coreProperties>
</file>