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7D06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9B90786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2904B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68DAD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He, the other executors of Thomas Overton, clerk(q.v.), together with John </w:t>
      </w:r>
    </w:p>
    <w:p w14:paraId="57B5E636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Sauerby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84D8094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haberdasher(q.v.),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Kyng</w:t>
      </w:r>
      <w:proofErr w:type="spellEnd"/>
    </w:p>
    <w:p w14:paraId="504A9B3C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haberdasher(q.v.), Richard Moredon of London, haberdasher(q.v.),</w:t>
      </w:r>
    </w:p>
    <w:p w14:paraId="5932352C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Lancastre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62EB3CB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8B478A4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51C32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97844E" w14:textId="77777777" w:rsidR="003315D0" w:rsidRDefault="003315D0" w:rsidP="003315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672A1A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1C701" w14:textId="77777777" w:rsidR="003315D0" w:rsidRDefault="003315D0" w:rsidP="009139A6">
      <w:r>
        <w:separator/>
      </w:r>
    </w:p>
  </w:endnote>
  <w:endnote w:type="continuationSeparator" w:id="0">
    <w:p w14:paraId="165BFEDB" w14:textId="77777777" w:rsidR="003315D0" w:rsidRDefault="003315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59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3A8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35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CD7F8" w14:textId="77777777" w:rsidR="003315D0" w:rsidRDefault="003315D0" w:rsidP="009139A6">
      <w:r>
        <w:separator/>
      </w:r>
    </w:p>
  </w:footnote>
  <w:footnote w:type="continuationSeparator" w:id="0">
    <w:p w14:paraId="2AAC38B8" w14:textId="77777777" w:rsidR="003315D0" w:rsidRDefault="003315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4E0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C9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0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D0"/>
    <w:rsid w:val="000666E0"/>
    <w:rsid w:val="002510B7"/>
    <w:rsid w:val="003315D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2CE6F"/>
  <w15:chartTrackingRefBased/>
  <w15:docId w15:val="{03775854-64E1-4800-BE9A-D9F504FB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15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2022-05-10T10:05:00Z</dcterms:created>
  <dcterms:modified xsi:type="dcterms:W3CDTF">2022-05-10T10:06:00Z</dcterms:modified>
</cp:coreProperties>
</file>