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BD139" w14:textId="77777777" w:rsidR="00AF55C7" w:rsidRDefault="00AF55C7" w:rsidP="00AF55C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William BYRD</w:t>
      </w:r>
      <w:r>
        <w:rPr>
          <w:rFonts w:ascii="Times New Roman" w:hAnsi="Times New Roman" w:cs="Times New Roman"/>
          <w:lang w:val="en-US"/>
        </w:rPr>
        <w:t xml:space="preserve">       (fl.1428)</w:t>
      </w:r>
    </w:p>
    <w:p w14:paraId="53564448" w14:textId="77777777" w:rsidR="00AF55C7" w:rsidRDefault="00AF55C7" w:rsidP="00AF55C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London. Founder.</w:t>
      </w:r>
    </w:p>
    <w:p w14:paraId="2F86706C" w14:textId="77777777" w:rsidR="00AF55C7" w:rsidRDefault="00AF55C7" w:rsidP="00AF55C7">
      <w:pPr>
        <w:pStyle w:val="NoSpacing"/>
        <w:rPr>
          <w:rFonts w:ascii="Times New Roman" w:hAnsi="Times New Roman" w:cs="Times New Roman"/>
          <w:lang w:val="en-US"/>
        </w:rPr>
      </w:pPr>
    </w:p>
    <w:p w14:paraId="5393B926" w14:textId="77777777" w:rsidR="00AF55C7" w:rsidRDefault="00AF55C7" w:rsidP="00AF55C7">
      <w:pPr>
        <w:pStyle w:val="NoSpacing"/>
        <w:rPr>
          <w:rFonts w:ascii="Times New Roman" w:hAnsi="Times New Roman" w:cs="Times New Roman"/>
          <w:lang w:val="en-US"/>
        </w:rPr>
      </w:pPr>
    </w:p>
    <w:p w14:paraId="6532BF71" w14:textId="77777777" w:rsidR="00AF55C7" w:rsidRDefault="00AF55C7" w:rsidP="00AF55C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1428</w:t>
      </w:r>
      <w:r>
        <w:rPr>
          <w:rFonts w:ascii="Times New Roman" w:hAnsi="Times New Roman" w:cs="Times New Roman"/>
          <w:lang w:val="en-US"/>
        </w:rPr>
        <w:tab/>
        <w:t>He and Walter Adam(q.v.) were Wardens of the Founders’ Company.</w:t>
      </w:r>
    </w:p>
    <w:p w14:paraId="66E74DAE" w14:textId="77777777" w:rsidR="00AF55C7" w:rsidRDefault="00AF55C7" w:rsidP="00AF55C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(</w:t>
      </w:r>
      <w:hyperlink r:id="rId6" w:history="1">
        <w:r w:rsidRPr="00BB5707">
          <w:rPr>
            <w:rStyle w:val="Hyperlink"/>
            <w:rFonts w:ascii="Times New Roman" w:hAnsi="Times New Roman" w:cs="Times New Roman"/>
            <w:lang w:val="en-US"/>
          </w:rPr>
          <w:t>www.foundersco.org.uk</w:t>
        </w:r>
      </w:hyperlink>
      <w:r>
        <w:rPr>
          <w:rFonts w:ascii="Times New Roman" w:hAnsi="Times New Roman" w:cs="Times New Roman"/>
          <w:lang w:val="en-US"/>
        </w:rPr>
        <w:t>)</w:t>
      </w:r>
    </w:p>
    <w:p w14:paraId="529C012C" w14:textId="77777777" w:rsidR="00AF55C7" w:rsidRDefault="00AF55C7" w:rsidP="00AF55C7">
      <w:pPr>
        <w:pStyle w:val="NoSpacing"/>
        <w:rPr>
          <w:rFonts w:ascii="Times New Roman" w:hAnsi="Times New Roman" w:cs="Times New Roman"/>
          <w:lang w:val="en-US"/>
        </w:rPr>
      </w:pPr>
    </w:p>
    <w:p w14:paraId="45E5E394" w14:textId="77777777" w:rsidR="00AF55C7" w:rsidRDefault="00AF55C7" w:rsidP="00AF55C7">
      <w:pPr>
        <w:pStyle w:val="NoSpacing"/>
        <w:rPr>
          <w:rFonts w:ascii="Times New Roman" w:hAnsi="Times New Roman" w:cs="Times New Roman"/>
          <w:lang w:val="en-US"/>
        </w:rPr>
      </w:pPr>
    </w:p>
    <w:p w14:paraId="1F588281" w14:textId="77777777" w:rsidR="00AF55C7" w:rsidRDefault="00AF55C7" w:rsidP="00AF55C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30 December 2025</w:t>
      </w:r>
    </w:p>
    <w:p w14:paraId="103E692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591CE" w14:textId="77777777" w:rsidR="0075580D" w:rsidRDefault="0075580D" w:rsidP="00086E2C">
      <w:pPr>
        <w:spacing w:after="0" w:line="240" w:lineRule="auto"/>
      </w:pPr>
      <w:r>
        <w:separator/>
      </w:r>
    </w:p>
  </w:endnote>
  <w:endnote w:type="continuationSeparator" w:id="0">
    <w:p w14:paraId="7B7B02A8" w14:textId="77777777" w:rsidR="0075580D" w:rsidRDefault="0075580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FD72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FEBE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1832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D2089" w14:textId="77777777" w:rsidR="0075580D" w:rsidRDefault="0075580D" w:rsidP="00086E2C">
      <w:pPr>
        <w:spacing w:after="0" w:line="240" w:lineRule="auto"/>
      </w:pPr>
      <w:r>
        <w:separator/>
      </w:r>
    </w:p>
  </w:footnote>
  <w:footnote w:type="continuationSeparator" w:id="0">
    <w:p w14:paraId="16FB9ABA" w14:textId="77777777" w:rsidR="0075580D" w:rsidRDefault="0075580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CF8D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FFFD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7623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5C7"/>
    <w:rsid w:val="00086E2C"/>
    <w:rsid w:val="000A2E7A"/>
    <w:rsid w:val="002244B7"/>
    <w:rsid w:val="00314D94"/>
    <w:rsid w:val="00617568"/>
    <w:rsid w:val="006E68FA"/>
    <w:rsid w:val="0075580D"/>
    <w:rsid w:val="00AF55C7"/>
    <w:rsid w:val="00E7533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EE599"/>
  <w15:chartTrackingRefBased/>
  <w15:docId w15:val="{E9E180E2-A040-4924-BFDF-8CF128C7D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55C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F55C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oundersco.org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30</Words>
  <Characters>181</Characters>
  <Application>Microsoft Office Word</Application>
  <DocSecurity>0</DocSecurity>
  <Lines>9</Lines>
  <Paragraphs>5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2026-01-11T22:49:00Z</dcterms:created>
  <dcterms:modified xsi:type="dcterms:W3CDTF">2026-01-11T22:50:00Z</dcterms:modified>
</cp:coreProperties>
</file>