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61965" w14:textId="77777777" w:rsidR="004D1799" w:rsidRDefault="004D1799" w:rsidP="004D179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BYRD</w:t>
      </w:r>
      <w:r>
        <w:rPr>
          <w:rFonts w:ascii="Times New Roman" w:hAnsi="Times New Roman" w:cs="Times New Roman"/>
        </w:rPr>
        <w:t xml:space="preserve">        (fl.1483)</w:t>
      </w:r>
    </w:p>
    <w:p w14:paraId="7E792AB4" w14:textId="77777777" w:rsidR="004D1799" w:rsidRDefault="004D1799" w:rsidP="004D179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Walden, Essex. Mercer.</w:t>
      </w:r>
    </w:p>
    <w:p w14:paraId="096834A1" w14:textId="77777777" w:rsidR="004D1799" w:rsidRDefault="004D1799" w:rsidP="004D1799">
      <w:pPr>
        <w:pStyle w:val="NoSpacing"/>
        <w:jc w:val="both"/>
        <w:rPr>
          <w:rFonts w:ascii="Times New Roman" w:hAnsi="Times New Roman" w:cs="Times New Roman"/>
        </w:rPr>
      </w:pPr>
    </w:p>
    <w:p w14:paraId="7DB7B410" w14:textId="77777777" w:rsidR="004D1799" w:rsidRDefault="004D1799" w:rsidP="004D1799">
      <w:pPr>
        <w:pStyle w:val="NoSpacing"/>
        <w:jc w:val="both"/>
        <w:rPr>
          <w:rFonts w:ascii="Times New Roman" w:hAnsi="Times New Roman" w:cs="Times New Roman"/>
        </w:rPr>
      </w:pPr>
    </w:p>
    <w:p w14:paraId="0B83D721" w14:textId="77777777" w:rsidR="004D1799" w:rsidRDefault="004D1799" w:rsidP="004D179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Spylman(q.v.) brought a plaint of debt against him and 4 others.</w:t>
      </w:r>
    </w:p>
    <w:p w14:paraId="5BE0D6A4" w14:textId="77777777" w:rsidR="004D1799" w:rsidRDefault="004D1799" w:rsidP="004D1799">
      <w:pPr>
        <w:pStyle w:val="NoSpacing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5B97409F" w14:textId="77777777" w:rsidR="004D1799" w:rsidRDefault="004D1799" w:rsidP="004D1799">
      <w:pPr>
        <w:pStyle w:val="NoSpacing"/>
        <w:jc w:val="both"/>
        <w:rPr>
          <w:rFonts w:ascii="Times New Roman" w:hAnsi="Times New Roman" w:cs="Times New Roman"/>
        </w:rPr>
      </w:pPr>
    </w:p>
    <w:p w14:paraId="5496F4F1" w14:textId="77777777" w:rsidR="004D1799" w:rsidRDefault="004D1799" w:rsidP="004D1799">
      <w:pPr>
        <w:pStyle w:val="NoSpacing"/>
        <w:jc w:val="both"/>
        <w:rPr>
          <w:rFonts w:ascii="Times New Roman" w:hAnsi="Times New Roman" w:cs="Times New Roman"/>
        </w:rPr>
      </w:pPr>
    </w:p>
    <w:p w14:paraId="3E3FB1F2" w14:textId="77777777" w:rsidR="004D1799" w:rsidRDefault="004D1799" w:rsidP="004D179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2026</w:t>
      </w:r>
    </w:p>
    <w:p w14:paraId="6288510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C6F5A" w14:textId="77777777" w:rsidR="00894263" w:rsidRDefault="00894263" w:rsidP="00086E2C">
      <w:pPr>
        <w:spacing w:after="0" w:line="240" w:lineRule="auto"/>
      </w:pPr>
      <w:r>
        <w:separator/>
      </w:r>
    </w:p>
  </w:endnote>
  <w:endnote w:type="continuationSeparator" w:id="0">
    <w:p w14:paraId="65BE653D" w14:textId="77777777" w:rsidR="00894263" w:rsidRDefault="0089426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4DB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96D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26C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B3371" w14:textId="77777777" w:rsidR="00894263" w:rsidRDefault="00894263" w:rsidP="00086E2C">
      <w:pPr>
        <w:spacing w:after="0" w:line="240" w:lineRule="auto"/>
      </w:pPr>
      <w:r>
        <w:separator/>
      </w:r>
    </w:p>
  </w:footnote>
  <w:footnote w:type="continuationSeparator" w:id="0">
    <w:p w14:paraId="302363B2" w14:textId="77777777" w:rsidR="00894263" w:rsidRDefault="0089426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14FB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8D05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AD3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799"/>
    <w:rsid w:val="00086E2C"/>
    <w:rsid w:val="000A2E7A"/>
    <w:rsid w:val="002244B7"/>
    <w:rsid w:val="00314D94"/>
    <w:rsid w:val="004D1799"/>
    <w:rsid w:val="00617568"/>
    <w:rsid w:val="006550B9"/>
    <w:rsid w:val="006E68FA"/>
    <w:rsid w:val="0089426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09397"/>
  <w15:chartTrackingRefBased/>
  <w15:docId w15:val="{75601F7D-98C5-4AC4-9903-2F026C2E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D17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24</Words>
  <Characters>193</Characters>
  <Application>Microsoft Office Word</Application>
  <DocSecurity>0</DocSecurity>
  <Lines>8</Lines>
  <Paragraphs>5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2026-03-10T21:12:00Z</dcterms:created>
  <dcterms:modified xsi:type="dcterms:W3CDTF">2026-03-10T21:12:00Z</dcterms:modified>
</cp:coreProperties>
</file>