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66BFC" w14:textId="77777777" w:rsidR="000318EE" w:rsidRDefault="000318EE" w:rsidP="000318EE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BYRD</w:t>
      </w:r>
      <w:r>
        <w:rPr>
          <w:rFonts w:cs="Times New Roman"/>
        </w:rPr>
        <w:t xml:space="preserve">      (fl.1469)</w:t>
      </w:r>
    </w:p>
    <w:p w14:paraId="29A99364" w14:textId="77777777" w:rsidR="000318EE" w:rsidRDefault="000318EE" w:rsidP="000318EE">
      <w:pPr>
        <w:pStyle w:val="NoSpacing"/>
        <w:rPr>
          <w:rFonts w:cs="Times New Roman"/>
        </w:rPr>
      </w:pPr>
      <w:r>
        <w:rPr>
          <w:rFonts w:cs="Times New Roman"/>
        </w:rPr>
        <w:t>of Walden, Essex. Chapman.</w:t>
      </w:r>
    </w:p>
    <w:p w14:paraId="69882C15" w14:textId="77777777" w:rsidR="000318EE" w:rsidRDefault="000318EE" w:rsidP="000318EE">
      <w:pPr>
        <w:pStyle w:val="NoSpacing"/>
        <w:rPr>
          <w:rFonts w:cs="Times New Roman"/>
        </w:rPr>
      </w:pPr>
    </w:p>
    <w:p w14:paraId="281009C8" w14:textId="77777777" w:rsidR="000318EE" w:rsidRDefault="000318EE" w:rsidP="000318EE">
      <w:pPr>
        <w:pStyle w:val="NoSpacing"/>
        <w:rPr>
          <w:rFonts w:cs="Times New Roman"/>
        </w:rPr>
      </w:pPr>
    </w:p>
    <w:p w14:paraId="0A540391" w14:textId="77777777" w:rsidR="000318EE" w:rsidRDefault="000318EE" w:rsidP="000318EE">
      <w:pPr>
        <w:pStyle w:val="NoSpacing"/>
        <w:rPr>
          <w:rFonts w:cs="Times New Roman"/>
        </w:rPr>
      </w:pPr>
      <w:r>
        <w:rPr>
          <w:rFonts w:cs="Times New Roman"/>
        </w:rPr>
        <w:t>20 Nov.1469</w:t>
      </w:r>
      <w:r>
        <w:rPr>
          <w:rFonts w:cs="Times New Roman"/>
        </w:rPr>
        <w:tab/>
        <w:t>He was pardoned outlawry for not appearing to answer Robert Barley of</w:t>
      </w:r>
    </w:p>
    <w:p w14:paraId="54199735" w14:textId="77777777" w:rsidR="000318EE" w:rsidRDefault="000318EE" w:rsidP="000318EE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London, mercer(q.v.), touching a debt of 40s.</w:t>
      </w:r>
    </w:p>
    <w:p w14:paraId="74CABBAB" w14:textId="77777777" w:rsidR="000318EE" w:rsidRDefault="000318EE" w:rsidP="000318EE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(C.P.R. 1467-77 p.147)</w:t>
      </w:r>
    </w:p>
    <w:p w14:paraId="208E9326" w14:textId="77777777" w:rsidR="000318EE" w:rsidRDefault="000318EE" w:rsidP="000318EE">
      <w:pPr>
        <w:pStyle w:val="NoSpacing"/>
        <w:rPr>
          <w:rFonts w:cs="Times New Roman"/>
        </w:rPr>
      </w:pPr>
    </w:p>
    <w:p w14:paraId="18AFCE62" w14:textId="77777777" w:rsidR="000318EE" w:rsidRDefault="000318EE" w:rsidP="000318EE">
      <w:pPr>
        <w:pStyle w:val="NoSpacing"/>
        <w:rPr>
          <w:rFonts w:cs="Times New Roman"/>
        </w:rPr>
      </w:pPr>
    </w:p>
    <w:p w14:paraId="2B8D3435" w14:textId="77777777" w:rsidR="000318EE" w:rsidRDefault="000318EE" w:rsidP="000318EE">
      <w:pPr>
        <w:pStyle w:val="NoSpacing"/>
        <w:rPr>
          <w:rFonts w:cs="Times New Roman"/>
        </w:rPr>
      </w:pPr>
      <w:r>
        <w:rPr>
          <w:rFonts w:cs="Times New Roman"/>
        </w:rPr>
        <w:t>3 June 2026</w:t>
      </w:r>
    </w:p>
    <w:p w14:paraId="0BE7B03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6BBB1" w14:textId="77777777" w:rsidR="00505F6F" w:rsidRDefault="00505F6F" w:rsidP="00086E2C">
      <w:pPr>
        <w:spacing w:after="0" w:line="240" w:lineRule="auto"/>
      </w:pPr>
      <w:r>
        <w:separator/>
      </w:r>
    </w:p>
  </w:endnote>
  <w:endnote w:type="continuationSeparator" w:id="0">
    <w:p w14:paraId="0588CDB5" w14:textId="77777777" w:rsidR="00505F6F" w:rsidRDefault="00505F6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7652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DDF3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ABB2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A92E8" w14:textId="77777777" w:rsidR="00505F6F" w:rsidRDefault="00505F6F" w:rsidP="00086E2C">
      <w:pPr>
        <w:spacing w:after="0" w:line="240" w:lineRule="auto"/>
      </w:pPr>
      <w:r>
        <w:separator/>
      </w:r>
    </w:p>
  </w:footnote>
  <w:footnote w:type="continuationSeparator" w:id="0">
    <w:p w14:paraId="2BF5D4FA" w14:textId="77777777" w:rsidR="00505F6F" w:rsidRDefault="00505F6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FA64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A7CE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6A1E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8EE"/>
    <w:rsid w:val="000318EE"/>
    <w:rsid w:val="00086E2C"/>
    <w:rsid w:val="000A2E7A"/>
    <w:rsid w:val="002244B7"/>
    <w:rsid w:val="00314D94"/>
    <w:rsid w:val="00502E11"/>
    <w:rsid w:val="00505F6F"/>
    <w:rsid w:val="005435B9"/>
    <w:rsid w:val="00617568"/>
    <w:rsid w:val="006E68FA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056E4"/>
  <w15:chartTrackingRefBased/>
  <w15:docId w15:val="{CC569928-47DE-4036-866C-F2C47652E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2026-06-09T20:30:00Z</dcterms:created>
  <dcterms:modified xsi:type="dcterms:W3CDTF">2026-06-09T20:31:00Z</dcterms:modified>
</cp:coreProperties>
</file>