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8932C6" w14:textId="17C47E12" w:rsidR="006B2F86" w:rsidRDefault="001F26B2" w:rsidP="00E71FC3">
      <w:pPr>
        <w:pStyle w:val="NoSpacing"/>
      </w:pPr>
      <w:r>
        <w:rPr>
          <w:u w:val="single"/>
        </w:rPr>
        <w:t>Baldwin BYRYMAN</w:t>
      </w:r>
      <w:r>
        <w:t xml:space="preserve">        (fl.1448-51)</w:t>
      </w:r>
    </w:p>
    <w:p w14:paraId="68253DC5" w14:textId="6CD09FFE" w:rsidR="001F26B2" w:rsidRDefault="001F26B2" w:rsidP="00E71FC3">
      <w:pPr>
        <w:pStyle w:val="NoSpacing"/>
      </w:pPr>
      <w:r>
        <w:t xml:space="preserve">of </w:t>
      </w:r>
      <w:proofErr w:type="spellStart"/>
      <w:r>
        <w:t>Frithelstock</w:t>
      </w:r>
      <w:proofErr w:type="spellEnd"/>
      <w:r>
        <w:t xml:space="preserve"> Priory, Devon.</w:t>
      </w:r>
    </w:p>
    <w:p w14:paraId="1A96B92E" w14:textId="234ACE63" w:rsidR="001F26B2" w:rsidRDefault="001F26B2" w:rsidP="00E71FC3">
      <w:pPr>
        <w:pStyle w:val="NoSpacing"/>
      </w:pPr>
    </w:p>
    <w:p w14:paraId="07DC7A0B" w14:textId="3042B5D0" w:rsidR="001F26B2" w:rsidRDefault="001F26B2" w:rsidP="00E71FC3">
      <w:pPr>
        <w:pStyle w:val="NoSpacing"/>
      </w:pPr>
    </w:p>
    <w:p w14:paraId="0A45C0C9" w14:textId="38D73939" w:rsidR="001F26B2" w:rsidRDefault="001F26B2" w:rsidP="00E71FC3">
      <w:pPr>
        <w:pStyle w:val="NoSpacing"/>
      </w:pPr>
      <w:r>
        <w:t>18 May1448</w:t>
      </w:r>
      <w:r>
        <w:tab/>
      </w:r>
      <w:r w:rsidR="006524D6">
        <w:t xml:space="preserve"> He was ordained acolyte.</w:t>
      </w:r>
    </w:p>
    <w:p w14:paraId="1C752278" w14:textId="47874BE1" w:rsidR="006524D6" w:rsidRDefault="006524D6" w:rsidP="006524D6">
      <w:pPr>
        <w:pStyle w:val="NoSpacing"/>
      </w:pPr>
      <w:r>
        <w:tab/>
      </w:r>
      <w:r>
        <w:tab/>
        <w:t>(“Register of Edmund Lacy, Bishop of Exeter 1429-55” part 4 p.21</w:t>
      </w:r>
      <w:r>
        <w:t>8</w:t>
      </w:r>
      <w:r>
        <w:t>)</w:t>
      </w:r>
    </w:p>
    <w:p w14:paraId="2C76E3AF" w14:textId="1AB49705" w:rsidR="006524D6" w:rsidRDefault="006524D6" w:rsidP="006524D6">
      <w:pPr>
        <w:pStyle w:val="NoSpacing"/>
      </w:pPr>
      <w:r>
        <w:t>30 May1450</w:t>
      </w:r>
      <w:r>
        <w:tab/>
        <w:t>He was ordained subdeacon.   (ibid.229)</w:t>
      </w:r>
    </w:p>
    <w:p w14:paraId="1D125916" w14:textId="6E8EE49B" w:rsidR="006524D6" w:rsidRDefault="006524D6" w:rsidP="006524D6">
      <w:pPr>
        <w:pStyle w:val="NoSpacing"/>
      </w:pPr>
      <w:r>
        <w:t>19 Sep.</w:t>
      </w:r>
      <w:r>
        <w:tab/>
        <w:t>He was ordained deacon.   (ibid.p.232)</w:t>
      </w:r>
    </w:p>
    <w:p w14:paraId="7AE4EFC9" w14:textId="09BDFFDD" w:rsidR="006524D6" w:rsidRDefault="006524D6" w:rsidP="006524D6">
      <w:pPr>
        <w:pStyle w:val="NoSpacing"/>
      </w:pPr>
      <w:r>
        <w:t>20 Mar.1451</w:t>
      </w:r>
      <w:r>
        <w:tab/>
        <w:t>He was ordained priest.   (ibid.p.235)</w:t>
      </w:r>
      <w:bookmarkStart w:id="0" w:name="_GoBack"/>
      <w:bookmarkEnd w:id="0"/>
    </w:p>
    <w:p w14:paraId="54B81009" w14:textId="77777777" w:rsidR="006524D6" w:rsidRDefault="006524D6" w:rsidP="006524D6">
      <w:pPr>
        <w:pStyle w:val="NoSpacing"/>
      </w:pPr>
    </w:p>
    <w:p w14:paraId="344C1D2F" w14:textId="77777777" w:rsidR="006524D6" w:rsidRDefault="006524D6" w:rsidP="006524D6">
      <w:pPr>
        <w:pStyle w:val="NoSpacing"/>
      </w:pPr>
    </w:p>
    <w:p w14:paraId="67086DD6" w14:textId="77777777" w:rsidR="006524D6" w:rsidRPr="002E7740" w:rsidRDefault="006524D6" w:rsidP="006524D6">
      <w:pPr>
        <w:pStyle w:val="NoSpacing"/>
      </w:pPr>
      <w:r>
        <w:t>19 February 2020</w:t>
      </w:r>
    </w:p>
    <w:p w14:paraId="33BB07DD" w14:textId="77777777" w:rsidR="006524D6" w:rsidRPr="001F26B2" w:rsidRDefault="006524D6" w:rsidP="00E71FC3">
      <w:pPr>
        <w:pStyle w:val="NoSpacing"/>
      </w:pPr>
    </w:p>
    <w:sectPr w:rsidR="006524D6" w:rsidRPr="001F26B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CA931C" w14:textId="77777777" w:rsidR="001F26B2" w:rsidRDefault="001F26B2" w:rsidP="00E71FC3">
      <w:pPr>
        <w:spacing w:after="0" w:line="240" w:lineRule="auto"/>
      </w:pPr>
      <w:r>
        <w:separator/>
      </w:r>
    </w:p>
  </w:endnote>
  <w:endnote w:type="continuationSeparator" w:id="0">
    <w:p w14:paraId="47FA3E84" w14:textId="77777777" w:rsidR="001F26B2" w:rsidRDefault="001F26B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B654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6DA281" w14:textId="77777777" w:rsidR="001F26B2" w:rsidRDefault="001F26B2" w:rsidP="00E71FC3">
      <w:pPr>
        <w:spacing w:after="0" w:line="240" w:lineRule="auto"/>
      </w:pPr>
      <w:r>
        <w:separator/>
      </w:r>
    </w:p>
  </w:footnote>
  <w:footnote w:type="continuationSeparator" w:id="0">
    <w:p w14:paraId="1D03C8FB" w14:textId="77777777" w:rsidR="001F26B2" w:rsidRDefault="001F26B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6B2"/>
    <w:rsid w:val="001A7C09"/>
    <w:rsid w:val="001F26B2"/>
    <w:rsid w:val="00577BD5"/>
    <w:rsid w:val="006524D6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897CD"/>
  <w15:chartTrackingRefBased/>
  <w15:docId w15:val="{D513FE3C-61DD-4A7C-AF23-84967584B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17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2020-02-19T17:22:00Z</dcterms:created>
  <dcterms:modified xsi:type="dcterms:W3CDTF">2020-02-19T17:39:00Z</dcterms:modified>
</cp:coreProperties>
</file>