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7EB048" w14:textId="793E4031" w:rsidR="003738DE" w:rsidRDefault="003738DE" w:rsidP="003738DE">
      <w:pPr>
        <w:pStyle w:val="NoSpacing"/>
      </w:pPr>
      <w:r>
        <w:rPr>
          <w:u w:val="single"/>
        </w:rPr>
        <w:t>Richard BYRYFELD</w:t>
      </w:r>
      <w:r>
        <w:t xml:space="preserve">      </w:t>
      </w:r>
      <w:r>
        <w:t>(fl.14</w:t>
      </w:r>
      <w:r>
        <w:t>51</w:t>
      </w:r>
      <w:r>
        <w:t>)</w:t>
      </w:r>
    </w:p>
    <w:p w14:paraId="223D5D86" w14:textId="77777777" w:rsidR="003738DE" w:rsidRDefault="003738DE" w:rsidP="003738DE">
      <w:pPr>
        <w:pStyle w:val="NoSpacing"/>
      </w:pPr>
      <w:r>
        <w:t>of the diocese of Exeter.</w:t>
      </w:r>
    </w:p>
    <w:p w14:paraId="2739AD55" w14:textId="77777777" w:rsidR="003738DE" w:rsidRDefault="003738DE" w:rsidP="003738DE">
      <w:pPr>
        <w:pStyle w:val="NoSpacing"/>
      </w:pPr>
    </w:p>
    <w:p w14:paraId="6ABB4C93" w14:textId="77777777" w:rsidR="003738DE" w:rsidRDefault="003738DE" w:rsidP="003738DE">
      <w:pPr>
        <w:pStyle w:val="NoSpacing"/>
      </w:pPr>
    </w:p>
    <w:p w14:paraId="2E75942C" w14:textId="6E1EFA33" w:rsidR="003738DE" w:rsidRDefault="003738DE" w:rsidP="003738DE">
      <w:pPr>
        <w:pStyle w:val="NoSpacing"/>
      </w:pPr>
      <w:r>
        <w:t>18 Dec.1451</w:t>
      </w:r>
      <w:r>
        <w:tab/>
        <w:t>He was ordained to his first tonsure.</w:t>
      </w:r>
    </w:p>
    <w:p w14:paraId="6FC21D9E" w14:textId="7D074932" w:rsidR="003738DE" w:rsidRDefault="003738DE" w:rsidP="003738DE">
      <w:pPr>
        <w:pStyle w:val="NoSpacing"/>
      </w:pPr>
      <w:r>
        <w:tab/>
      </w:r>
      <w:r>
        <w:tab/>
        <w:t>(“Register of Edmund Lacy, Bishop of Exeter 1429-55” part 4 p.2</w:t>
      </w:r>
      <w:r>
        <w:t>37</w:t>
      </w:r>
      <w:bookmarkStart w:id="0" w:name="_GoBack"/>
      <w:bookmarkEnd w:id="0"/>
      <w:r>
        <w:t>)</w:t>
      </w:r>
    </w:p>
    <w:p w14:paraId="04F73B1A" w14:textId="77777777" w:rsidR="003738DE" w:rsidRDefault="003738DE" w:rsidP="003738DE">
      <w:pPr>
        <w:pStyle w:val="NoSpacing"/>
      </w:pPr>
    </w:p>
    <w:p w14:paraId="1BA2FBEF" w14:textId="77777777" w:rsidR="003738DE" w:rsidRDefault="003738DE" w:rsidP="003738DE">
      <w:pPr>
        <w:pStyle w:val="NoSpacing"/>
      </w:pPr>
    </w:p>
    <w:p w14:paraId="56A7CF19" w14:textId="77777777" w:rsidR="003738DE" w:rsidRPr="002E7740" w:rsidRDefault="003738DE" w:rsidP="003738DE">
      <w:pPr>
        <w:pStyle w:val="NoSpacing"/>
      </w:pPr>
      <w:r>
        <w:t>19 February 2020</w:t>
      </w:r>
    </w:p>
    <w:p w14:paraId="0F36D150" w14:textId="7EC0D2A9" w:rsidR="003738DE" w:rsidRPr="003738DE" w:rsidRDefault="003738DE" w:rsidP="00E71FC3">
      <w:pPr>
        <w:pStyle w:val="NoSpacing"/>
      </w:pPr>
    </w:p>
    <w:sectPr w:rsidR="003738DE" w:rsidRPr="003738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89F60" w14:textId="77777777" w:rsidR="003738DE" w:rsidRDefault="003738DE" w:rsidP="00E71FC3">
      <w:pPr>
        <w:spacing w:after="0" w:line="240" w:lineRule="auto"/>
      </w:pPr>
      <w:r>
        <w:separator/>
      </w:r>
    </w:p>
  </w:endnote>
  <w:endnote w:type="continuationSeparator" w:id="0">
    <w:p w14:paraId="1958055E" w14:textId="77777777" w:rsidR="003738DE" w:rsidRDefault="003738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47967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408EE4" w14:textId="77777777" w:rsidR="003738DE" w:rsidRDefault="003738DE" w:rsidP="00E71FC3">
      <w:pPr>
        <w:spacing w:after="0" w:line="240" w:lineRule="auto"/>
      </w:pPr>
      <w:r>
        <w:separator/>
      </w:r>
    </w:p>
  </w:footnote>
  <w:footnote w:type="continuationSeparator" w:id="0">
    <w:p w14:paraId="5E0B1E4E" w14:textId="77777777" w:rsidR="003738DE" w:rsidRDefault="003738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DE"/>
    <w:rsid w:val="001A7C09"/>
    <w:rsid w:val="003738DE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D3DB2"/>
  <w15:chartTrackingRefBased/>
  <w15:docId w15:val="{56C76B07-F0AC-4BAB-8577-490AECDC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2020-02-19T17:20:00Z</dcterms:created>
  <dcterms:modified xsi:type="dcterms:W3CDTF">2020-02-19T17:22:00Z</dcterms:modified>
</cp:coreProperties>
</file>