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0705" w14:textId="77777777" w:rsidR="00EC6F93" w:rsidRDefault="00EC6F93" w:rsidP="00EC6F9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BYRTON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18CD41F5" w14:textId="77777777" w:rsidR="00EC6F93" w:rsidRDefault="00EC6F93" w:rsidP="00EC6F9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15680024" w14:textId="77777777" w:rsidR="00EC6F93" w:rsidRDefault="00EC6F93" w:rsidP="00EC6F9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1DA1807" w14:textId="77777777" w:rsidR="00EC6F93" w:rsidRDefault="00EC6F93" w:rsidP="00EC6F9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D8B22A" w14:textId="77777777" w:rsidR="00EC6F93" w:rsidRDefault="00EC6F93" w:rsidP="00EC6F9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3237C522" w14:textId="77777777" w:rsidR="00EC6F93" w:rsidRDefault="00EC6F93" w:rsidP="00EC6F9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09274F5" w14:textId="77777777" w:rsidR="00EC6F93" w:rsidRDefault="00EC6F93" w:rsidP="00EC6F9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2D9D990C" w14:textId="77777777" w:rsidR="00EC6F93" w:rsidRDefault="00EC6F93" w:rsidP="00EC6F9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2052420" w14:textId="77777777" w:rsidR="00EC6F93" w:rsidRDefault="00EC6F93" w:rsidP="00EC6F9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A478D07" w14:textId="77777777" w:rsidR="00EC6F93" w:rsidRDefault="00EC6F93" w:rsidP="00EC6F9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31 December 2022</w:t>
      </w:r>
    </w:p>
    <w:p w14:paraId="451D68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D683E" w14:textId="77777777" w:rsidR="00EC6F93" w:rsidRDefault="00EC6F93" w:rsidP="009139A6">
      <w:r>
        <w:separator/>
      </w:r>
    </w:p>
  </w:endnote>
  <w:endnote w:type="continuationSeparator" w:id="0">
    <w:p w14:paraId="2F9813A5" w14:textId="77777777" w:rsidR="00EC6F93" w:rsidRDefault="00EC6F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C8D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8D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F8F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F399E" w14:textId="77777777" w:rsidR="00EC6F93" w:rsidRDefault="00EC6F93" w:rsidP="009139A6">
      <w:r>
        <w:separator/>
      </w:r>
    </w:p>
  </w:footnote>
  <w:footnote w:type="continuationSeparator" w:id="0">
    <w:p w14:paraId="77528490" w14:textId="77777777" w:rsidR="00EC6F93" w:rsidRDefault="00EC6F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E3C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871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E8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9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6F9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5C168"/>
  <w15:chartTrackingRefBased/>
  <w15:docId w15:val="{CC331305-C80D-44F0-BB49-B87D2625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2023-02-15T13:18:00Z</dcterms:created>
  <dcterms:modified xsi:type="dcterms:W3CDTF">2023-02-15T13:18:00Z</dcterms:modified>
</cp:coreProperties>
</file>