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2DE52" w14:textId="77777777" w:rsidR="00C44629" w:rsidRDefault="00C44629" w:rsidP="00C44629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  <w:u w:val="single"/>
        </w:rPr>
        <w:t>Thomas BYRTEBY</w:t>
      </w:r>
      <w:r>
        <w:rPr>
          <w:rFonts w:cs="Times New Roman"/>
          <w:sz w:val="22"/>
        </w:rPr>
        <w:t xml:space="preserve">    </w:t>
      </w:r>
      <w:proofErr w:type="gramStart"/>
      <w:r>
        <w:rPr>
          <w:rFonts w:cs="Times New Roman"/>
          <w:sz w:val="22"/>
        </w:rPr>
        <w:t xml:space="preserve">   (</w:t>
      </w:r>
      <w:proofErr w:type="gramEnd"/>
      <w:r>
        <w:rPr>
          <w:rFonts w:cs="Times New Roman"/>
          <w:sz w:val="22"/>
        </w:rPr>
        <w:t>fl.1432)</w:t>
      </w:r>
    </w:p>
    <w:p w14:paraId="5CA7B94B" w14:textId="77777777" w:rsidR="00C44629" w:rsidRDefault="00C44629" w:rsidP="00C44629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of Ripon. Barker.</w:t>
      </w:r>
    </w:p>
    <w:p w14:paraId="297C535B" w14:textId="77777777" w:rsidR="00C44629" w:rsidRDefault="00C44629" w:rsidP="00C44629">
      <w:pPr>
        <w:pStyle w:val="NoSpacing"/>
        <w:jc w:val="both"/>
        <w:rPr>
          <w:rFonts w:cs="Times New Roman"/>
          <w:sz w:val="22"/>
        </w:rPr>
      </w:pPr>
    </w:p>
    <w:p w14:paraId="21968D1F" w14:textId="77777777" w:rsidR="00C44629" w:rsidRDefault="00C44629" w:rsidP="00C44629">
      <w:pPr>
        <w:pStyle w:val="NoSpacing"/>
        <w:jc w:val="both"/>
        <w:rPr>
          <w:rFonts w:cs="Times New Roman"/>
          <w:sz w:val="22"/>
        </w:rPr>
      </w:pPr>
    </w:p>
    <w:p w14:paraId="27B0A78B" w14:textId="77777777" w:rsidR="00C44629" w:rsidRDefault="00C44629" w:rsidP="00C44629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ab/>
        <w:t>1432</w:t>
      </w:r>
      <w:r>
        <w:rPr>
          <w:rFonts w:cs="Times New Roman"/>
          <w:sz w:val="22"/>
        </w:rPr>
        <w:tab/>
        <w:t>John Cooke of Thirsk(q.v.) brought a plaint of debt against him and two others.</w:t>
      </w:r>
    </w:p>
    <w:p w14:paraId="3F184BB3" w14:textId="77777777" w:rsidR="00C44629" w:rsidRDefault="00C44629" w:rsidP="00C4462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690755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221CE174" w14:textId="77777777" w:rsidR="00C44629" w:rsidRDefault="00C44629" w:rsidP="00C44629">
      <w:pPr>
        <w:pStyle w:val="NoSpacing"/>
        <w:jc w:val="both"/>
        <w:rPr>
          <w:rFonts w:cs="Times New Roman"/>
          <w:szCs w:val="24"/>
        </w:rPr>
      </w:pPr>
    </w:p>
    <w:p w14:paraId="4901E74C" w14:textId="77777777" w:rsidR="00C44629" w:rsidRDefault="00C44629" w:rsidP="00C44629">
      <w:pPr>
        <w:pStyle w:val="NoSpacing"/>
        <w:jc w:val="both"/>
        <w:rPr>
          <w:rFonts w:cs="Times New Roman"/>
          <w:szCs w:val="24"/>
        </w:rPr>
      </w:pPr>
    </w:p>
    <w:p w14:paraId="69132560" w14:textId="77777777" w:rsidR="00C44629" w:rsidRDefault="00C44629" w:rsidP="00C4462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62696A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ABA23D" w14:textId="77777777" w:rsidR="00C44629" w:rsidRDefault="00C44629" w:rsidP="009139A6">
      <w:r>
        <w:separator/>
      </w:r>
    </w:p>
  </w:endnote>
  <w:endnote w:type="continuationSeparator" w:id="0">
    <w:p w14:paraId="21513E3D" w14:textId="77777777" w:rsidR="00C44629" w:rsidRDefault="00C446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047E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2CD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323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6B1C13" w14:textId="77777777" w:rsidR="00C44629" w:rsidRDefault="00C44629" w:rsidP="009139A6">
      <w:r>
        <w:separator/>
      </w:r>
    </w:p>
  </w:footnote>
  <w:footnote w:type="continuationSeparator" w:id="0">
    <w:p w14:paraId="1A7065D8" w14:textId="77777777" w:rsidR="00C44629" w:rsidRDefault="00C446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2A3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F5E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4BC9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29"/>
    <w:rsid w:val="000666E0"/>
    <w:rsid w:val="002510B7"/>
    <w:rsid w:val="00270799"/>
    <w:rsid w:val="005C130B"/>
    <w:rsid w:val="006B20BC"/>
    <w:rsid w:val="00826F5C"/>
    <w:rsid w:val="009139A6"/>
    <w:rsid w:val="009411C2"/>
    <w:rsid w:val="009448BB"/>
    <w:rsid w:val="00947624"/>
    <w:rsid w:val="00A3176C"/>
    <w:rsid w:val="00AE65F8"/>
    <w:rsid w:val="00BA00AB"/>
    <w:rsid w:val="00C44629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87328"/>
  <w15:chartTrackingRefBased/>
  <w15:docId w15:val="{7D0035B6-A303-46FE-B903-1F617D4E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46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2024-06-13T15:19:00Z</dcterms:created>
  <dcterms:modified xsi:type="dcterms:W3CDTF">2024-06-13T15:20:00Z</dcterms:modified>
</cp:coreProperties>
</file>