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0044AC" w14:textId="77777777" w:rsidR="00912AC7" w:rsidRDefault="00912AC7" w:rsidP="00912A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BYRONE</w:t>
      </w:r>
      <w:r>
        <w:rPr>
          <w:rFonts w:cs="Times New Roman"/>
          <w:szCs w:val="24"/>
        </w:rPr>
        <w:t xml:space="preserve">       (fl.1457)</w:t>
      </w:r>
    </w:p>
    <w:p w14:paraId="5A575A8B" w14:textId="77777777" w:rsidR="00912AC7" w:rsidRDefault="00912AC7" w:rsidP="00912AC7">
      <w:pPr>
        <w:pStyle w:val="NoSpacing"/>
        <w:rPr>
          <w:rFonts w:cs="Times New Roman"/>
          <w:szCs w:val="24"/>
        </w:rPr>
      </w:pPr>
    </w:p>
    <w:p w14:paraId="64395B17" w14:textId="77777777" w:rsidR="00912AC7" w:rsidRDefault="00912AC7" w:rsidP="00912AC7">
      <w:pPr>
        <w:pStyle w:val="NoSpacing"/>
        <w:rPr>
          <w:rFonts w:cs="Times New Roman"/>
          <w:szCs w:val="24"/>
        </w:rPr>
      </w:pPr>
    </w:p>
    <w:p w14:paraId="07685DF8" w14:textId="77777777" w:rsidR="00912AC7" w:rsidRDefault="00912AC7" w:rsidP="00912A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4 Sep.1457</w:t>
      </w:r>
      <w:r>
        <w:rPr>
          <w:rFonts w:cs="Times New Roman"/>
          <w:szCs w:val="24"/>
        </w:rPr>
        <w:tab/>
        <w:t>He occurs in the Bridport Muster Roll.</w:t>
      </w:r>
    </w:p>
    <w:p w14:paraId="49E9BA0D" w14:textId="77777777" w:rsidR="00912AC7" w:rsidRDefault="00912AC7" w:rsidP="00912AC7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Bridport Muster Roll of 1457” by Thom Richardson in the Royal </w:t>
      </w:r>
      <w:proofErr w:type="spellStart"/>
      <w:r>
        <w:rPr>
          <w:rFonts w:cs="Times New Roman"/>
          <w:szCs w:val="24"/>
        </w:rPr>
        <w:t>Armouries</w:t>
      </w:r>
      <w:proofErr w:type="spellEnd"/>
      <w:r>
        <w:rPr>
          <w:rFonts w:cs="Times New Roman"/>
          <w:szCs w:val="24"/>
        </w:rPr>
        <w:t xml:space="preserve"> </w:t>
      </w:r>
      <w:proofErr w:type="gramStart"/>
      <w:r>
        <w:rPr>
          <w:rFonts w:cs="Times New Roman"/>
          <w:szCs w:val="24"/>
        </w:rPr>
        <w:t>Year Book</w:t>
      </w:r>
      <w:proofErr w:type="gramEnd"/>
      <w:r>
        <w:rPr>
          <w:rFonts w:cs="Times New Roman"/>
          <w:szCs w:val="24"/>
        </w:rPr>
        <w:t>, volume 2, 1997, pp.46-52)</w:t>
      </w:r>
    </w:p>
    <w:p w14:paraId="26935F17" w14:textId="77777777" w:rsidR="00912AC7" w:rsidRDefault="00912AC7" w:rsidP="00912AC7">
      <w:pPr>
        <w:pStyle w:val="NoSpacing"/>
        <w:rPr>
          <w:rFonts w:cs="Times New Roman"/>
          <w:szCs w:val="24"/>
        </w:rPr>
      </w:pPr>
    </w:p>
    <w:p w14:paraId="7EB3AB13" w14:textId="77777777" w:rsidR="00912AC7" w:rsidRDefault="00912AC7" w:rsidP="00912AC7">
      <w:pPr>
        <w:pStyle w:val="NoSpacing"/>
        <w:rPr>
          <w:rFonts w:cs="Times New Roman"/>
          <w:szCs w:val="24"/>
        </w:rPr>
      </w:pPr>
    </w:p>
    <w:p w14:paraId="4DB7012C" w14:textId="77777777" w:rsidR="00912AC7" w:rsidRDefault="00912AC7" w:rsidP="00912AC7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September 2025</w:t>
      </w:r>
    </w:p>
    <w:p w14:paraId="4C76E45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88636" w14:textId="77777777" w:rsidR="00D36535" w:rsidRDefault="00D36535" w:rsidP="00086E2C">
      <w:pPr>
        <w:spacing w:after="0" w:line="240" w:lineRule="auto"/>
      </w:pPr>
      <w:r>
        <w:separator/>
      </w:r>
    </w:p>
  </w:endnote>
  <w:endnote w:type="continuationSeparator" w:id="0">
    <w:p w14:paraId="44344595" w14:textId="77777777" w:rsidR="00D36535" w:rsidRDefault="00D3653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BF06C5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CB948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C4B0A7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6B937" w14:textId="77777777" w:rsidR="00D36535" w:rsidRDefault="00D36535" w:rsidP="00086E2C">
      <w:pPr>
        <w:spacing w:after="0" w:line="240" w:lineRule="auto"/>
      </w:pPr>
      <w:r>
        <w:separator/>
      </w:r>
    </w:p>
  </w:footnote>
  <w:footnote w:type="continuationSeparator" w:id="0">
    <w:p w14:paraId="6BCDEC47" w14:textId="77777777" w:rsidR="00D36535" w:rsidRDefault="00D3653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D61D6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14726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D771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AC7"/>
    <w:rsid w:val="00086E2C"/>
    <w:rsid w:val="000A2E7A"/>
    <w:rsid w:val="002244B7"/>
    <w:rsid w:val="00314D94"/>
    <w:rsid w:val="00502EB6"/>
    <w:rsid w:val="00617568"/>
    <w:rsid w:val="006E68FA"/>
    <w:rsid w:val="00912AC7"/>
    <w:rsid w:val="00D36535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488EB"/>
  <w15:chartTrackingRefBased/>
  <w15:docId w15:val="{6ABA62E0-C1D9-44E3-BB56-FFC56509A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912AC7"/>
    <w:pPr>
      <w:spacing w:after="0" w:line="240" w:lineRule="auto"/>
    </w:pPr>
    <w:rPr>
      <w:rFonts w:ascii="Times New Roman" w:hAnsi="Times New Roman"/>
      <w:kern w:val="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2</TotalTime>
  <Pages>1</Pages>
  <Words>36</Words>
  <Characters>184</Characters>
  <Application>Microsoft Office Word</Application>
  <DocSecurity>0</DocSecurity>
  <Lines>8</Lines>
  <Paragraphs>5</Paragraphs>
  <ScaleCrop>false</ScaleCrop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2026-03-07T20:51:00Z</dcterms:created>
  <dcterms:modified xsi:type="dcterms:W3CDTF">2026-03-07T20:53:00Z</dcterms:modified>
</cp:coreProperties>
</file>