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0980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BYRLYNGEY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44282DA5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46BEAFB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</w:p>
    <w:p w14:paraId="4B22896E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</w:p>
    <w:p w14:paraId="06FF3088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6F596A5" w14:textId="77777777" w:rsidR="00047D6A" w:rsidRDefault="00047D6A" w:rsidP="00047D6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16A0E520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582C468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</w:p>
    <w:p w14:paraId="74B5A411" w14:textId="77777777" w:rsidR="00047D6A" w:rsidRDefault="00047D6A" w:rsidP="00047D6A">
      <w:pPr>
        <w:rPr>
          <w:rFonts w:ascii="Times New Roman" w:hAnsi="Times New Roman" w:cs="Times New Roman"/>
          <w:sz w:val="24"/>
          <w:szCs w:val="24"/>
        </w:rPr>
      </w:pPr>
    </w:p>
    <w:p w14:paraId="77641BA8" w14:textId="77777777" w:rsidR="00047D6A" w:rsidRPr="00EC190D" w:rsidRDefault="00047D6A" w:rsidP="00047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2021</w:t>
      </w:r>
    </w:p>
    <w:p w14:paraId="396646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5B294" w14:textId="77777777" w:rsidR="00047D6A" w:rsidRDefault="00047D6A" w:rsidP="009139A6">
      <w:r>
        <w:separator/>
      </w:r>
    </w:p>
  </w:endnote>
  <w:endnote w:type="continuationSeparator" w:id="0">
    <w:p w14:paraId="50DA1283" w14:textId="77777777" w:rsidR="00047D6A" w:rsidRDefault="00047D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5A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005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FD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854D5" w14:textId="77777777" w:rsidR="00047D6A" w:rsidRDefault="00047D6A" w:rsidP="009139A6">
      <w:r>
        <w:separator/>
      </w:r>
    </w:p>
  </w:footnote>
  <w:footnote w:type="continuationSeparator" w:id="0">
    <w:p w14:paraId="0F7D09C3" w14:textId="77777777" w:rsidR="00047D6A" w:rsidRDefault="00047D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A75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46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1B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6A"/>
    <w:rsid w:val="00047D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FC95A"/>
  <w15:chartTrackingRefBased/>
  <w15:docId w15:val="{F15FA81E-DD6B-458F-9759-64D4837E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D6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2022-01-24T11:59:00Z</dcterms:created>
  <dcterms:modified xsi:type="dcterms:W3CDTF">2022-01-24T12:00:00Z</dcterms:modified>
</cp:coreProperties>
</file>