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1A121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BYRLEY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5E0F3EEF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Blythe, Nottinghamshire. Dyer.</w:t>
      </w:r>
    </w:p>
    <w:p w14:paraId="09EE4FC3" w14:textId="77777777" w:rsidR="00050C12" w:rsidRDefault="00050C12" w:rsidP="00050C12">
      <w:pPr>
        <w:rPr>
          <w:rFonts w:ascii="Times New Roman" w:hAnsi="Times New Roman" w:cs="Times New Roman"/>
        </w:rPr>
      </w:pPr>
    </w:p>
    <w:p w14:paraId="1676A5C3" w14:textId="77777777" w:rsidR="00050C12" w:rsidRDefault="00050C12" w:rsidP="00050C12">
      <w:pPr>
        <w:rPr>
          <w:rFonts w:ascii="Times New Roman" w:hAnsi="Times New Roman" w:cs="Times New Roman"/>
        </w:rPr>
      </w:pPr>
    </w:p>
    <w:p w14:paraId="60C1ECF9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Calcroft of Newark, Nottinghamshire(q.v.), brought a plaint of debt</w:t>
      </w:r>
    </w:p>
    <w:p w14:paraId="0AAD0312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him, Ellis Cure of York, coverlet weaver(q.v.), and Richard Jane</w:t>
      </w:r>
    </w:p>
    <w:p w14:paraId="2A5B919F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York, vintner(q.v.).</w:t>
      </w:r>
    </w:p>
    <w:p w14:paraId="15EE5090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729568F2" w14:textId="77777777" w:rsidR="00050C12" w:rsidRDefault="00050C12" w:rsidP="00050C12">
      <w:pPr>
        <w:rPr>
          <w:rFonts w:ascii="Times New Roman" w:hAnsi="Times New Roman" w:cs="Times New Roman"/>
        </w:rPr>
      </w:pPr>
    </w:p>
    <w:p w14:paraId="68E7F470" w14:textId="77777777" w:rsidR="00050C12" w:rsidRDefault="00050C12" w:rsidP="00050C12">
      <w:pPr>
        <w:rPr>
          <w:rFonts w:ascii="Times New Roman" w:hAnsi="Times New Roman" w:cs="Times New Roman"/>
        </w:rPr>
      </w:pPr>
    </w:p>
    <w:p w14:paraId="25995584" w14:textId="77777777" w:rsidR="00050C12" w:rsidRDefault="00050C12" w:rsidP="00050C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2019</w:t>
      </w:r>
    </w:p>
    <w:p w14:paraId="067260DA" w14:textId="77777777" w:rsidR="006B2F86" w:rsidRPr="00E71FC3" w:rsidRDefault="00050C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CAD8DF" w14:textId="77777777" w:rsidR="00050C12" w:rsidRDefault="00050C12" w:rsidP="00E71FC3">
      <w:r>
        <w:separator/>
      </w:r>
    </w:p>
  </w:endnote>
  <w:endnote w:type="continuationSeparator" w:id="0">
    <w:p w14:paraId="7F1573CD" w14:textId="77777777" w:rsidR="00050C12" w:rsidRDefault="00050C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738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C7C7D" w14:textId="77777777" w:rsidR="00050C12" w:rsidRDefault="00050C12" w:rsidP="00E71FC3">
      <w:r>
        <w:separator/>
      </w:r>
    </w:p>
  </w:footnote>
  <w:footnote w:type="continuationSeparator" w:id="0">
    <w:p w14:paraId="02278BFD" w14:textId="77777777" w:rsidR="00050C12" w:rsidRDefault="00050C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C12"/>
    <w:rsid w:val="00050C1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5D664"/>
  <w15:chartTrackingRefBased/>
  <w15:docId w15:val="{47E6660C-8185-4EA0-967D-BE597F0EF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C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2019-06-20T18:16:00Z</dcterms:created>
  <dcterms:modified xsi:type="dcterms:W3CDTF">2019-06-20T18:16:00Z</dcterms:modified>
</cp:coreProperties>
</file>