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B6536" w:rsidRDefault="003B6536" w:rsidP="003B6536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hAnsi="Times New Roman" w:cs="Times New Roman"/>
          <w:color w:val="auto"/>
          <w:sz w:val="24"/>
          <w:szCs w:val="24"/>
        </w:rPr>
        <w:t>Robert BYRKHED, senior</w:t>
      </w: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   </w:t>
      </w:r>
      <w:proofErr w:type="gramStart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  (</w:t>
      </w:r>
      <w:proofErr w:type="gramEnd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fl.1450)</w:t>
      </w:r>
    </w:p>
    <w:p w:rsidR="003B6536" w:rsidRDefault="003B6536" w:rsidP="003B6536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of Staveley, Westmoreland. Yeoman.</w:t>
      </w:r>
    </w:p>
    <w:p w:rsidR="003B6536" w:rsidRDefault="003B6536" w:rsidP="003B6536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</w:p>
    <w:p w:rsidR="003B6536" w:rsidRDefault="003B6536" w:rsidP="003B6536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</w:p>
    <w:p w:rsidR="003B6536" w:rsidRDefault="003B6536" w:rsidP="003B6536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  <w:t>1450</w:t>
      </w: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  <w:t xml:space="preserve">Thomas Par(q.v.) brought a plaint of debt against him, Robert </w:t>
      </w:r>
      <w:proofErr w:type="spellStart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Colynson</w:t>
      </w:r>
      <w:proofErr w:type="spellEnd"/>
    </w:p>
    <w:p w:rsidR="003B6536" w:rsidRDefault="003B6536" w:rsidP="003B6536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</w: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  <w:t xml:space="preserve">of Kirkby in Kendal(q.v.), William </w:t>
      </w:r>
      <w:proofErr w:type="spellStart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Huke</w:t>
      </w:r>
      <w:proofErr w:type="spellEnd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of </w:t>
      </w:r>
      <w:proofErr w:type="spellStart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Rosgill</w:t>
      </w:r>
      <w:proofErr w:type="spellEnd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(q.v.), Edmund </w:t>
      </w:r>
    </w:p>
    <w:p w:rsidR="003B6536" w:rsidRDefault="003B6536" w:rsidP="003B6536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</w: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</w:r>
      <w:proofErr w:type="spellStart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Stokdale</w:t>
      </w:r>
      <w:proofErr w:type="spellEnd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of Kirkby in </w:t>
      </w:r>
      <w:proofErr w:type="spellStart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Landsdale</w:t>
      </w:r>
      <w:proofErr w:type="spellEnd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(q.v.) and Mathew </w:t>
      </w:r>
      <w:proofErr w:type="spellStart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Stokdale</w:t>
      </w:r>
      <w:proofErr w:type="spellEnd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of Kirkby in</w:t>
      </w:r>
    </w:p>
    <w:p w:rsidR="003B6536" w:rsidRDefault="003B6536" w:rsidP="003B6536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</w: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</w:r>
      <w:proofErr w:type="spellStart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Landsdale</w:t>
      </w:r>
      <w:proofErr w:type="spellEnd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(q.v.).</w:t>
      </w:r>
    </w:p>
    <w:p w:rsidR="003B6536" w:rsidRDefault="003B6536" w:rsidP="003B6536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</w: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</w:r>
      <w:r w:rsidRPr="00F26C43">
        <w:rPr>
          <w:rFonts w:ascii="Times New Roman" w:hAnsi="Times New Roman" w:cs="Times New Roman"/>
          <w:sz w:val="24"/>
          <w:szCs w:val="24"/>
        </w:rPr>
        <w:t>(</w:t>
      </w:r>
      <w:hyperlink r:id="rId6" w:history="1">
        <w:r w:rsidRPr="00F26C43">
          <w:rPr>
            <w:rStyle w:val="Hyperlink"/>
            <w:rFonts w:ascii="Times New Roman" w:hAnsi="Times New Roman" w:cs="Times New Roman"/>
            <w:color w:val="auto"/>
            <w:sz w:val="24"/>
            <w:szCs w:val="24"/>
          </w:rPr>
          <w:t>http://aalt.law.uh.edu/Indices/CP40Indices/CP40no758/CP40no758Pl.htm</w:t>
        </w:r>
      </w:hyperlink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)</w:t>
      </w:r>
    </w:p>
    <w:p w:rsidR="003B6536" w:rsidRDefault="003B6536" w:rsidP="003B6536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</w:p>
    <w:p w:rsidR="003B6536" w:rsidRDefault="003B6536" w:rsidP="003B6536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</w:p>
    <w:p w:rsidR="003B6536" w:rsidRDefault="003B6536" w:rsidP="003B6536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2 May 2016</w:t>
      </w:r>
    </w:p>
    <w:p w:rsidR="006B2F86" w:rsidRPr="00E71FC3" w:rsidRDefault="003B6536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6536" w:rsidRDefault="003B6536" w:rsidP="00E71FC3">
      <w:pPr>
        <w:spacing w:after="0" w:line="240" w:lineRule="auto"/>
      </w:pPr>
      <w:r>
        <w:separator/>
      </w:r>
    </w:p>
  </w:endnote>
  <w:endnote w:type="continuationSeparator" w:id="0">
    <w:p w:rsidR="003B6536" w:rsidRDefault="003B6536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6536" w:rsidRDefault="003B6536" w:rsidP="00E71FC3">
      <w:pPr>
        <w:spacing w:after="0" w:line="240" w:lineRule="auto"/>
      </w:pPr>
      <w:r>
        <w:separator/>
      </w:r>
    </w:p>
  </w:footnote>
  <w:footnote w:type="continuationSeparator" w:id="0">
    <w:p w:rsidR="003B6536" w:rsidRDefault="003B6536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6536"/>
    <w:rsid w:val="003B6536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143F83E-B14B-45BA-992A-78099EA4B5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3B653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58/CP40no75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72</Words>
  <Characters>414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2016-06-01T20:57:00Z</dcterms:created>
  <dcterms:modified xsi:type="dcterms:W3CDTF">2016-06-01T20:58:00Z</dcterms:modified>
</cp:coreProperties>
</file>