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6D085" w14:textId="77777777" w:rsidR="00D52B2A" w:rsidRDefault="00D52B2A" w:rsidP="00D52B2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Nicholas BYRKEDALE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BBA6351" w14:textId="77777777" w:rsidR="00D52B2A" w:rsidRDefault="00D52B2A" w:rsidP="00D52B2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88114EE" w14:textId="77777777" w:rsidR="00D52B2A" w:rsidRDefault="00D52B2A" w:rsidP="00D52B2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B0CEE10" w14:textId="77777777" w:rsidR="00D52B2A" w:rsidRDefault="00D52B2A" w:rsidP="00D52B2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Sep.1484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Maidstone, Kent,</w:t>
      </w:r>
    </w:p>
    <w:p w14:paraId="7A15C276" w14:textId="77777777" w:rsidR="00D52B2A" w:rsidRDefault="00D52B2A" w:rsidP="00D52B2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lands of William Belnap(q.v.).</w:t>
      </w:r>
    </w:p>
    <w:p w14:paraId="2FD2233A" w14:textId="77777777" w:rsidR="00D52B2A" w:rsidRDefault="00D52B2A" w:rsidP="00D52B2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B9E3360" w14:textId="77777777" w:rsidR="00D52B2A" w:rsidRDefault="00D52B2A" w:rsidP="00D52B2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pp.109-10)</w:t>
      </w:r>
    </w:p>
    <w:p w14:paraId="6F25B267" w14:textId="77777777" w:rsidR="00D52B2A" w:rsidRDefault="00D52B2A" w:rsidP="00D52B2A">
      <w:pPr>
        <w:pStyle w:val="NoSpacing"/>
        <w:rPr>
          <w:rFonts w:eastAsia="Times New Roman" w:cs="Times New Roman"/>
          <w:szCs w:val="24"/>
        </w:rPr>
      </w:pPr>
    </w:p>
    <w:p w14:paraId="143A1308" w14:textId="77777777" w:rsidR="00D52B2A" w:rsidRDefault="00D52B2A" w:rsidP="00D52B2A">
      <w:pPr>
        <w:pStyle w:val="NoSpacing"/>
        <w:rPr>
          <w:rFonts w:eastAsia="Times New Roman" w:cs="Times New Roman"/>
          <w:szCs w:val="24"/>
        </w:rPr>
      </w:pPr>
    </w:p>
    <w:p w14:paraId="12F8C5E4" w14:textId="77777777" w:rsidR="00D52B2A" w:rsidRDefault="00D52B2A" w:rsidP="00D52B2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August 2023</w:t>
      </w:r>
    </w:p>
    <w:p w14:paraId="7525C0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4BFC5" w14:textId="77777777" w:rsidR="00D52B2A" w:rsidRDefault="00D52B2A" w:rsidP="009139A6">
      <w:r>
        <w:separator/>
      </w:r>
    </w:p>
  </w:endnote>
  <w:endnote w:type="continuationSeparator" w:id="0">
    <w:p w14:paraId="1094C586" w14:textId="77777777" w:rsidR="00D52B2A" w:rsidRDefault="00D52B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EDF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272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BF1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D6F89" w14:textId="77777777" w:rsidR="00D52B2A" w:rsidRDefault="00D52B2A" w:rsidP="009139A6">
      <w:r>
        <w:separator/>
      </w:r>
    </w:p>
  </w:footnote>
  <w:footnote w:type="continuationSeparator" w:id="0">
    <w:p w14:paraId="620B2C96" w14:textId="77777777" w:rsidR="00D52B2A" w:rsidRDefault="00D52B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EF3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5C3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D8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B2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2B2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0E8C2"/>
  <w15:chartTrackingRefBased/>
  <w15:docId w15:val="{42F9B4CF-06FA-4AC1-A9B4-36D1778F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2023-08-09T20:15:00Z</dcterms:created>
  <dcterms:modified xsi:type="dcterms:W3CDTF">2023-08-09T20:15:00Z</dcterms:modified>
</cp:coreProperties>
</file>