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2B5F8" w14:textId="77777777" w:rsidR="00183A09" w:rsidRDefault="00183A09" w:rsidP="00183A09">
      <w:pPr>
        <w:pStyle w:val="NoSpacing"/>
      </w:pPr>
      <w:r>
        <w:rPr>
          <w:u w:val="single"/>
        </w:rPr>
        <w:t>Robert BYRDHED</w:t>
      </w:r>
      <w:r>
        <w:t xml:space="preserve">       (fl.1477)</w:t>
      </w:r>
    </w:p>
    <w:p w14:paraId="26BB9CB3" w14:textId="70FC8C4D" w:rsidR="00183A09" w:rsidRDefault="00183A09" w:rsidP="00183A09">
      <w:pPr>
        <w:pStyle w:val="NoSpacing"/>
      </w:pPr>
      <w:r>
        <w:t>of Nun Appleton nunnery.</w:t>
      </w:r>
    </w:p>
    <w:p w14:paraId="06773BF3" w14:textId="77777777" w:rsidR="00183A09" w:rsidRDefault="00183A09" w:rsidP="00183A09">
      <w:pPr>
        <w:pStyle w:val="NoSpacing"/>
      </w:pPr>
    </w:p>
    <w:p w14:paraId="2743803E" w14:textId="77777777" w:rsidR="00183A09" w:rsidRDefault="00183A09" w:rsidP="00183A09">
      <w:pPr>
        <w:pStyle w:val="NoSpacing"/>
      </w:pPr>
    </w:p>
    <w:p w14:paraId="639B8F61" w14:textId="77777777" w:rsidR="00183A09" w:rsidRDefault="00183A09" w:rsidP="00183A09">
      <w:pPr>
        <w:pStyle w:val="NoSpacing"/>
      </w:pPr>
      <w:r>
        <w:t xml:space="preserve">  1 Mar.1477</w:t>
      </w:r>
      <w:r>
        <w:tab/>
        <w:t>He was ordained deacon in the conventual church of the Austin Friars at</w:t>
      </w:r>
    </w:p>
    <w:p w14:paraId="61D879AB" w14:textId="77777777" w:rsidR="00183A09" w:rsidRDefault="00183A09" w:rsidP="00183A09">
      <w:pPr>
        <w:pStyle w:val="NoSpacing"/>
      </w:pPr>
      <w:r>
        <w:tab/>
      </w:r>
      <w:r>
        <w:tab/>
        <w:t xml:space="preserve">York, by William Egremont, Bishop of Dromore(q.v.), as he was from </w:t>
      </w:r>
    </w:p>
    <w:p w14:paraId="48C07182" w14:textId="77777777" w:rsidR="00183A09" w:rsidRDefault="00183A09" w:rsidP="00183A09">
      <w:pPr>
        <w:pStyle w:val="NoSpacing"/>
      </w:pPr>
      <w:r>
        <w:tab/>
      </w:r>
      <w:r>
        <w:tab/>
        <w:t>Carlisle diocese.</w:t>
      </w:r>
    </w:p>
    <w:p w14:paraId="19CF60A5" w14:textId="24666F12" w:rsidR="00183A09" w:rsidRDefault="00183A09" w:rsidP="00183A09">
      <w:pPr>
        <w:pStyle w:val="NoSpacing"/>
      </w:pPr>
      <w:r>
        <w:tab/>
      </w:r>
      <w:r>
        <w:tab/>
        <w:t>(“York Clergy Ordinations 1475-1500” ed. David M. Smith p.23)</w:t>
      </w:r>
    </w:p>
    <w:p w14:paraId="3E8B5BBA" w14:textId="77777777" w:rsidR="00BE78EB" w:rsidRDefault="00BE78EB" w:rsidP="00BE78EB">
      <w:pPr>
        <w:pStyle w:val="NoSpacing"/>
      </w:pPr>
      <w:r>
        <w:t>31 May1477</w:t>
      </w:r>
      <w:r>
        <w:tab/>
        <w:t>He was ordained priest in the conventual church of the Dominicans in</w:t>
      </w:r>
    </w:p>
    <w:p w14:paraId="034AD54D" w14:textId="77777777" w:rsidR="00BE78EB" w:rsidRDefault="00BE78EB" w:rsidP="00BE78EB">
      <w:pPr>
        <w:pStyle w:val="NoSpacing"/>
      </w:pPr>
      <w:r>
        <w:tab/>
      </w:r>
      <w:r>
        <w:tab/>
        <w:t>York, by William Egremont, Bishop of Dromore(q.v.).</w:t>
      </w:r>
    </w:p>
    <w:p w14:paraId="68E59F92" w14:textId="77777777" w:rsidR="00BE78EB" w:rsidRDefault="00BE78EB" w:rsidP="00BE78EB">
      <w:pPr>
        <w:pStyle w:val="NoSpacing"/>
      </w:pPr>
      <w:r>
        <w:tab/>
      </w:r>
      <w:r>
        <w:tab/>
        <w:t>(“York Clergy Ordinations 1475-1500” ed. David M. Smith p.28)</w:t>
      </w:r>
    </w:p>
    <w:p w14:paraId="08BFBB91" w14:textId="77777777" w:rsidR="00BE78EB" w:rsidRDefault="00BE78EB" w:rsidP="00183A09">
      <w:pPr>
        <w:pStyle w:val="NoSpacing"/>
      </w:pPr>
    </w:p>
    <w:p w14:paraId="43BB5A4E" w14:textId="77777777" w:rsidR="00183A09" w:rsidRDefault="00183A09" w:rsidP="00183A09">
      <w:pPr>
        <w:pStyle w:val="NoSpacing"/>
      </w:pPr>
    </w:p>
    <w:p w14:paraId="05843D4E" w14:textId="77777777" w:rsidR="00183A09" w:rsidRDefault="00183A09" w:rsidP="00183A09">
      <w:pPr>
        <w:pStyle w:val="NoSpacing"/>
      </w:pPr>
    </w:p>
    <w:p w14:paraId="3D307A15" w14:textId="7827572E" w:rsidR="00183A09" w:rsidRDefault="00183A09" w:rsidP="00183A09">
      <w:pPr>
        <w:pStyle w:val="NoSpacing"/>
      </w:pPr>
      <w:r>
        <w:t>25 July 2019</w:t>
      </w:r>
    </w:p>
    <w:p w14:paraId="18488A8E" w14:textId="6485463C" w:rsidR="00BE78EB" w:rsidRDefault="00BE78EB" w:rsidP="00183A09">
      <w:pPr>
        <w:pStyle w:val="NoSpacing"/>
      </w:pPr>
      <w:r>
        <w:t>29 January 2020</w:t>
      </w:r>
      <w:bookmarkStart w:id="0" w:name="_GoBack"/>
      <w:bookmarkEnd w:id="0"/>
    </w:p>
    <w:p w14:paraId="380D5F5D" w14:textId="331A6A74" w:rsidR="006B2F86" w:rsidRPr="00183A09" w:rsidRDefault="00BE78EB" w:rsidP="00E71FC3">
      <w:pPr>
        <w:pStyle w:val="NoSpacing"/>
      </w:pPr>
    </w:p>
    <w:sectPr w:rsidR="006B2F86" w:rsidRPr="00183A0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E2AA2B" w14:textId="77777777" w:rsidR="00183A09" w:rsidRDefault="00183A09" w:rsidP="00E71FC3">
      <w:pPr>
        <w:spacing w:after="0" w:line="240" w:lineRule="auto"/>
      </w:pPr>
      <w:r>
        <w:separator/>
      </w:r>
    </w:p>
  </w:endnote>
  <w:endnote w:type="continuationSeparator" w:id="0">
    <w:p w14:paraId="382BFD7A" w14:textId="77777777" w:rsidR="00183A09" w:rsidRDefault="00183A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6AAE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1032D9" w14:textId="77777777" w:rsidR="00183A09" w:rsidRDefault="00183A09" w:rsidP="00E71FC3">
      <w:pPr>
        <w:spacing w:after="0" w:line="240" w:lineRule="auto"/>
      </w:pPr>
      <w:r>
        <w:separator/>
      </w:r>
    </w:p>
  </w:footnote>
  <w:footnote w:type="continuationSeparator" w:id="0">
    <w:p w14:paraId="1BF48C43" w14:textId="77777777" w:rsidR="00183A09" w:rsidRDefault="00183A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A09"/>
    <w:rsid w:val="00183A09"/>
    <w:rsid w:val="001A7C09"/>
    <w:rsid w:val="00577BD5"/>
    <w:rsid w:val="00656CBA"/>
    <w:rsid w:val="006A1F77"/>
    <w:rsid w:val="00733BE7"/>
    <w:rsid w:val="00AB52E8"/>
    <w:rsid w:val="00B16D3F"/>
    <w:rsid w:val="00BB41AC"/>
    <w:rsid w:val="00BE78E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54665"/>
  <w15:chartTrackingRefBased/>
  <w15:docId w15:val="{8CD40A53-6414-4DEA-9CB1-EED48306F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2019-07-25T18:47:00Z</dcterms:created>
  <dcterms:modified xsi:type="dcterms:W3CDTF">2020-01-29T19:25:00Z</dcterms:modified>
</cp:coreProperties>
</file>