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834" w:rsidRDefault="00502834" w:rsidP="00502834">
      <w:pPr>
        <w:pStyle w:val="NoSpacing"/>
      </w:pPr>
      <w:r>
        <w:rPr>
          <w:u w:val="single"/>
        </w:rPr>
        <w:t>Richard BYRDEMERE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02834" w:rsidRDefault="00502834" w:rsidP="00502834">
      <w:pPr>
        <w:pStyle w:val="NoSpacing"/>
      </w:pPr>
      <w:r>
        <w:t>of Kent.</w:t>
      </w:r>
    </w:p>
    <w:p w:rsidR="00502834" w:rsidRDefault="00502834" w:rsidP="00502834">
      <w:pPr>
        <w:pStyle w:val="NoSpacing"/>
      </w:pPr>
    </w:p>
    <w:p w:rsidR="00502834" w:rsidRDefault="00502834" w:rsidP="00502834">
      <w:pPr>
        <w:pStyle w:val="NoSpacing"/>
      </w:pPr>
    </w:p>
    <w:p w:rsidR="00502834" w:rsidRDefault="00502834" w:rsidP="00502834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502834" w:rsidRDefault="00502834" w:rsidP="00502834">
      <w:pPr>
        <w:pStyle w:val="NoSpacing"/>
      </w:pPr>
    </w:p>
    <w:p w:rsidR="00502834" w:rsidRDefault="00502834" w:rsidP="00502834">
      <w:pPr>
        <w:pStyle w:val="NoSpacing"/>
      </w:pPr>
    </w:p>
    <w:p w:rsidR="00502834" w:rsidRDefault="00502834" w:rsidP="00502834">
      <w:pPr>
        <w:pStyle w:val="NoSpacing"/>
      </w:pPr>
      <w:r>
        <w:t>23 August 2016</w:t>
      </w:r>
    </w:p>
    <w:p w:rsidR="006B2F86" w:rsidRPr="00502834" w:rsidRDefault="00502834" w:rsidP="00E71FC3">
      <w:pPr>
        <w:pStyle w:val="NoSpacing"/>
      </w:pPr>
      <w:bookmarkStart w:id="0" w:name="_GoBack"/>
      <w:bookmarkEnd w:id="0"/>
    </w:p>
    <w:sectPr w:rsidR="006B2F86" w:rsidRPr="005028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834" w:rsidRDefault="00502834" w:rsidP="00E71FC3">
      <w:pPr>
        <w:spacing w:after="0" w:line="240" w:lineRule="auto"/>
      </w:pPr>
      <w:r>
        <w:separator/>
      </w:r>
    </w:p>
  </w:endnote>
  <w:endnote w:type="continuationSeparator" w:id="0">
    <w:p w:rsidR="00502834" w:rsidRDefault="005028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834" w:rsidRDefault="00502834" w:rsidP="00E71FC3">
      <w:pPr>
        <w:spacing w:after="0" w:line="240" w:lineRule="auto"/>
      </w:pPr>
      <w:r>
        <w:separator/>
      </w:r>
    </w:p>
  </w:footnote>
  <w:footnote w:type="continuationSeparator" w:id="0">
    <w:p w:rsidR="00502834" w:rsidRDefault="005028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34"/>
    <w:rsid w:val="001A7C09"/>
    <w:rsid w:val="0050283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AE3B"/>
  <w15:chartTrackingRefBased/>
  <w15:docId w15:val="{CAF701D7-B9CE-40E9-B8DF-1809CDE0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2016-08-23T19:28:00Z</dcterms:created>
  <dcterms:modified xsi:type="dcterms:W3CDTF">2016-08-23T19:28:00Z</dcterms:modified>
</cp:coreProperties>
</file>