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B9379" w14:textId="77777777" w:rsidR="00900708" w:rsidRDefault="00900708" w:rsidP="009007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BYRCHE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4AF58317" w14:textId="77777777" w:rsidR="00900708" w:rsidRDefault="00900708" w:rsidP="009007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Manchester. Gentleman.</w:t>
      </w:r>
    </w:p>
    <w:p w14:paraId="47B2E60B" w14:textId="77777777" w:rsidR="00900708" w:rsidRDefault="00900708" w:rsidP="009007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3001EC" w14:textId="77777777" w:rsidR="00900708" w:rsidRDefault="00900708" w:rsidP="009007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C690FB" w14:textId="77777777" w:rsidR="00900708" w:rsidRDefault="00900708" w:rsidP="009007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Margaret </w:t>
      </w:r>
      <w:proofErr w:type="spellStart"/>
      <w:r>
        <w:rPr>
          <w:rFonts w:ascii="Times New Roman" w:hAnsi="Times New Roman" w:cs="Times New Roman"/>
          <w:sz w:val="24"/>
          <w:szCs w:val="24"/>
        </w:rPr>
        <w:t>Clyfton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Wangford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gentleman(q.v.) and Richard </w:t>
      </w:r>
    </w:p>
    <w:p w14:paraId="15B4A349" w14:textId="77777777" w:rsidR="00900708" w:rsidRDefault="00900708" w:rsidP="009007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Benworth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hosteler(q.v.), as the executors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Clyfton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4DE8E08A" w14:textId="77777777" w:rsidR="00900708" w:rsidRDefault="00900708" w:rsidP="009007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him, Reginald Neel</w:t>
      </w:r>
    </w:p>
    <w:p w14:paraId="79FAF0BC" w14:textId="77777777" w:rsidR="00900708" w:rsidRDefault="00900708" w:rsidP="009007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Altrincham</w:t>
      </w:r>
      <w:proofErr w:type="spellEnd"/>
      <w:r>
        <w:rPr>
          <w:rFonts w:ascii="Times New Roman" w:hAnsi="Times New Roman" w:cs="Times New Roman"/>
          <w:sz w:val="24"/>
          <w:szCs w:val="24"/>
        </w:rPr>
        <w:t>, Cheshire(q.v.),</w:t>
      </w:r>
    </w:p>
    <w:p w14:paraId="2AF25E00" w14:textId="77777777" w:rsidR="00900708" w:rsidRDefault="00900708" w:rsidP="009007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Hesky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Radbourne, Derbyshire(q.v.).</w:t>
      </w:r>
    </w:p>
    <w:p w14:paraId="2F0CE9A9" w14:textId="77777777" w:rsidR="00900708" w:rsidRDefault="00900708" w:rsidP="009007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56676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https://waalt.uh.edu/index.php/CP40/768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D6CD30F" w14:textId="77777777" w:rsidR="00900708" w:rsidRDefault="00900708" w:rsidP="009007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E9B80B" w14:textId="77777777" w:rsidR="00900708" w:rsidRDefault="00900708" w:rsidP="009007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4676C9" w14:textId="77777777" w:rsidR="00900708" w:rsidRDefault="00900708" w:rsidP="009007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2022</w:t>
      </w:r>
    </w:p>
    <w:p w14:paraId="38A5827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B75C4" w14:textId="77777777" w:rsidR="00900708" w:rsidRDefault="00900708" w:rsidP="009139A6">
      <w:r>
        <w:separator/>
      </w:r>
    </w:p>
  </w:endnote>
  <w:endnote w:type="continuationSeparator" w:id="0">
    <w:p w14:paraId="4157BDF9" w14:textId="77777777" w:rsidR="00900708" w:rsidRDefault="009007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9E5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9E98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A45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C09B2" w14:textId="77777777" w:rsidR="00900708" w:rsidRDefault="00900708" w:rsidP="009139A6">
      <w:r>
        <w:separator/>
      </w:r>
    </w:p>
  </w:footnote>
  <w:footnote w:type="continuationSeparator" w:id="0">
    <w:p w14:paraId="1AE728D8" w14:textId="77777777" w:rsidR="00900708" w:rsidRDefault="009007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253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784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AF8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708"/>
    <w:rsid w:val="000666E0"/>
    <w:rsid w:val="002510B7"/>
    <w:rsid w:val="005C130B"/>
    <w:rsid w:val="00826F5C"/>
    <w:rsid w:val="00900708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E1E9B"/>
  <w15:chartTrackingRefBased/>
  <w15:docId w15:val="{14032713-AF8E-405B-BE3B-A1E2933A6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007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2022-05-24T11:12:00Z</dcterms:created>
  <dcterms:modified xsi:type="dcterms:W3CDTF">2022-05-24T11:12:00Z</dcterms:modified>
</cp:coreProperties>
</file>