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8238F" w14:textId="77777777" w:rsidR="003B1581" w:rsidRDefault="003B1581" w:rsidP="003B15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BYRCH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fl.1411)</w:t>
      </w:r>
    </w:p>
    <w:p w14:paraId="2E38FD4B" w14:textId="77777777" w:rsidR="003B1581" w:rsidRDefault="003B1581" w:rsidP="003B15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University College, Oxford University.</w:t>
      </w:r>
    </w:p>
    <w:p w14:paraId="5B59DFA4" w14:textId="77777777" w:rsidR="003B1581" w:rsidRDefault="003B1581" w:rsidP="003B1581">
      <w:pPr>
        <w:pStyle w:val="NoSpacing"/>
        <w:rPr>
          <w:rFonts w:cs="Times New Roman"/>
          <w:szCs w:val="24"/>
        </w:rPr>
      </w:pPr>
    </w:p>
    <w:p w14:paraId="21E575AA" w14:textId="77777777" w:rsidR="003B1581" w:rsidRDefault="003B1581" w:rsidP="003B1581">
      <w:pPr>
        <w:pStyle w:val="NoSpacing"/>
        <w:rPr>
          <w:rFonts w:cs="Times New Roman"/>
          <w:szCs w:val="24"/>
        </w:rPr>
      </w:pPr>
    </w:p>
    <w:p w14:paraId="7ADFC17D" w14:textId="77777777" w:rsidR="003B1581" w:rsidRDefault="003B1581" w:rsidP="003B15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1411</w:t>
      </w:r>
      <w:r>
        <w:rPr>
          <w:rFonts w:cs="Times New Roman"/>
          <w:szCs w:val="24"/>
        </w:rPr>
        <w:tab/>
        <w:t>Proctor.</w:t>
      </w:r>
    </w:p>
    <w:p w14:paraId="750EC43B" w14:textId="77777777" w:rsidR="003B1581" w:rsidRDefault="003B1581" w:rsidP="003B1581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p.40)</w:t>
      </w:r>
    </w:p>
    <w:p w14:paraId="528AF3F5" w14:textId="77777777" w:rsidR="003B1581" w:rsidRDefault="003B1581" w:rsidP="003B1581">
      <w:pPr>
        <w:pStyle w:val="NoSpacing"/>
        <w:rPr>
          <w:rFonts w:cs="Times New Roman"/>
          <w:szCs w:val="24"/>
        </w:rPr>
      </w:pPr>
    </w:p>
    <w:p w14:paraId="37BDE6D4" w14:textId="77777777" w:rsidR="003B1581" w:rsidRDefault="003B1581" w:rsidP="003B1581">
      <w:pPr>
        <w:pStyle w:val="NoSpacing"/>
        <w:rPr>
          <w:rFonts w:cs="Times New Roman"/>
          <w:szCs w:val="24"/>
        </w:rPr>
      </w:pPr>
    </w:p>
    <w:p w14:paraId="0B4D3147" w14:textId="77777777" w:rsidR="003B1581" w:rsidRDefault="003B1581" w:rsidP="003B15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2024</w:t>
      </w:r>
    </w:p>
    <w:p w14:paraId="5597C2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E8D144" w14:textId="77777777" w:rsidR="003B1581" w:rsidRDefault="003B1581" w:rsidP="009139A6">
      <w:r>
        <w:separator/>
      </w:r>
    </w:p>
  </w:endnote>
  <w:endnote w:type="continuationSeparator" w:id="0">
    <w:p w14:paraId="5B5D126C" w14:textId="77777777" w:rsidR="003B1581" w:rsidRDefault="003B15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5A8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E39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408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874EAA" w14:textId="77777777" w:rsidR="003B1581" w:rsidRDefault="003B1581" w:rsidP="009139A6">
      <w:r>
        <w:separator/>
      </w:r>
    </w:p>
  </w:footnote>
  <w:footnote w:type="continuationSeparator" w:id="0">
    <w:p w14:paraId="0E642882" w14:textId="77777777" w:rsidR="003B1581" w:rsidRDefault="003B15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377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FFC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D91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81"/>
    <w:rsid w:val="000666E0"/>
    <w:rsid w:val="0022553C"/>
    <w:rsid w:val="002510B7"/>
    <w:rsid w:val="00270799"/>
    <w:rsid w:val="003B158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CEBC6"/>
  <w15:chartTrackingRefBased/>
  <w15:docId w15:val="{542A6075-0793-4576-92D0-8C142B7B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2024-11-08T21:09:00Z</dcterms:created>
  <dcterms:modified xsi:type="dcterms:W3CDTF">2024-11-08T21:09:00Z</dcterms:modified>
</cp:coreProperties>
</file>