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2C6F" w14:textId="77777777" w:rsidR="00035644" w:rsidRDefault="00035644" w:rsidP="0003564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BYNG</w:t>
      </w:r>
      <w:r>
        <w:rPr>
          <w:rFonts w:cs="Times New Roman"/>
          <w:lang w:val="en-US"/>
        </w:rPr>
        <w:t xml:space="preserve">        (fl.1498)</w:t>
      </w:r>
    </w:p>
    <w:p w14:paraId="43BE7AC9" w14:textId="77777777" w:rsidR="00035644" w:rsidRDefault="00035644" w:rsidP="0003564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Staplegate</w:t>
      </w:r>
      <w:proofErr w:type="spellEnd"/>
      <w:r>
        <w:rPr>
          <w:rFonts w:cs="Times New Roman"/>
          <w:lang w:val="en-US"/>
        </w:rPr>
        <w:t>, Kent. Baker.</w:t>
      </w:r>
    </w:p>
    <w:p w14:paraId="7D795066" w14:textId="77777777" w:rsidR="00035644" w:rsidRDefault="00035644" w:rsidP="00035644">
      <w:pPr>
        <w:pStyle w:val="NoSpacing"/>
        <w:rPr>
          <w:rFonts w:cs="Times New Roman"/>
          <w:lang w:val="en-US"/>
        </w:rPr>
      </w:pPr>
    </w:p>
    <w:p w14:paraId="320E6206" w14:textId="77777777" w:rsidR="00035644" w:rsidRDefault="00035644" w:rsidP="00035644">
      <w:pPr>
        <w:pStyle w:val="NoSpacing"/>
        <w:rPr>
          <w:rFonts w:cs="Times New Roman"/>
          <w:lang w:val="en-US"/>
        </w:rPr>
      </w:pPr>
    </w:p>
    <w:p w14:paraId="6CD35B84" w14:textId="77777777" w:rsidR="00035644" w:rsidRDefault="00035644" w:rsidP="0003564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1498</w:t>
      </w:r>
      <w:r>
        <w:rPr>
          <w:rFonts w:cs="Times New Roman"/>
          <w:lang w:val="en-US"/>
        </w:rPr>
        <w:tab/>
        <w:t>John Byng(q.v.) brought a plaint of trespass against him and 2 others.</w:t>
      </w:r>
    </w:p>
    <w:p w14:paraId="036AC0E8" w14:textId="77777777" w:rsidR="00035644" w:rsidRDefault="00035644" w:rsidP="0003564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https://waalt.uh.edu/index.php/KB27/946</w:t>
        </w:r>
      </w:hyperlink>
      <w:r>
        <w:rPr>
          <w:rFonts w:cs="Times New Roman"/>
          <w:lang w:val="en-US"/>
        </w:rPr>
        <w:t xml:space="preserve"> )</w:t>
      </w:r>
    </w:p>
    <w:p w14:paraId="317731C4" w14:textId="77777777" w:rsidR="00035644" w:rsidRDefault="00035644" w:rsidP="00035644">
      <w:pPr>
        <w:pStyle w:val="NoSpacing"/>
        <w:rPr>
          <w:rFonts w:cs="Times New Roman"/>
          <w:lang w:val="en-US"/>
        </w:rPr>
      </w:pPr>
    </w:p>
    <w:p w14:paraId="44BCE97F" w14:textId="77777777" w:rsidR="00035644" w:rsidRDefault="00035644" w:rsidP="00035644">
      <w:pPr>
        <w:pStyle w:val="NoSpacing"/>
        <w:rPr>
          <w:rFonts w:cs="Times New Roman"/>
          <w:lang w:val="en-US"/>
        </w:rPr>
      </w:pPr>
    </w:p>
    <w:p w14:paraId="1E5676F2" w14:textId="77777777" w:rsidR="00035644" w:rsidRDefault="00035644" w:rsidP="0003564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7 November 2025</w:t>
      </w:r>
    </w:p>
    <w:p w14:paraId="223D8F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AFEDE" w14:textId="77777777" w:rsidR="0092674C" w:rsidRDefault="0092674C" w:rsidP="00086E2C">
      <w:pPr>
        <w:spacing w:after="0" w:line="240" w:lineRule="auto"/>
      </w:pPr>
      <w:r>
        <w:separator/>
      </w:r>
    </w:p>
  </w:endnote>
  <w:endnote w:type="continuationSeparator" w:id="0">
    <w:p w14:paraId="74492878" w14:textId="77777777" w:rsidR="0092674C" w:rsidRDefault="0092674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9BF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8914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C8C2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C7289" w14:textId="77777777" w:rsidR="0092674C" w:rsidRDefault="0092674C" w:rsidP="00086E2C">
      <w:pPr>
        <w:spacing w:after="0" w:line="240" w:lineRule="auto"/>
      </w:pPr>
      <w:r>
        <w:separator/>
      </w:r>
    </w:p>
  </w:footnote>
  <w:footnote w:type="continuationSeparator" w:id="0">
    <w:p w14:paraId="273BA8B2" w14:textId="77777777" w:rsidR="0092674C" w:rsidRDefault="0092674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A70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DB4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B47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644"/>
    <w:rsid w:val="00035644"/>
    <w:rsid w:val="00086E2C"/>
    <w:rsid w:val="000A2E7A"/>
    <w:rsid w:val="002244B7"/>
    <w:rsid w:val="00314D94"/>
    <w:rsid w:val="005435B9"/>
    <w:rsid w:val="00617568"/>
    <w:rsid w:val="006E68FA"/>
    <w:rsid w:val="008E56AD"/>
    <w:rsid w:val="0092674C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88E9F"/>
  <w15:chartTrackingRefBased/>
  <w15:docId w15:val="{109F488A-BA0C-44DD-A7BB-19B2E775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03564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2026-05-26T19:29:00Z</dcterms:created>
  <dcterms:modified xsi:type="dcterms:W3CDTF">2026-05-26T19:29:00Z</dcterms:modified>
</cp:coreProperties>
</file>