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C95B4" w14:textId="77777777" w:rsidR="001A37AA" w:rsidRDefault="001A37AA" w:rsidP="001A37AA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BYNG</w:t>
      </w:r>
      <w:r>
        <w:rPr>
          <w:rFonts w:cs="Times New Roman"/>
          <w:lang w:val="en-US"/>
        </w:rPr>
        <w:t xml:space="preserve">          (fl.1498)</w:t>
      </w:r>
    </w:p>
    <w:p w14:paraId="3E27EE03" w14:textId="77777777" w:rsidR="001A37AA" w:rsidRDefault="001A37AA" w:rsidP="001A37AA">
      <w:pPr>
        <w:pStyle w:val="NoSpacing"/>
        <w:rPr>
          <w:rFonts w:cs="Times New Roman"/>
          <w:lang w:val="en-US"/>
        </w:rPr>
      </w:pPr>
    </w:p>
    <w:p w14:paraId="1CE2B7D8" w14:textId="77777777" w:rsidR="001A37AA" w:rsidRDefault="001A37AA" w:rsidP="001A37AA">
      <w:pPr>
        <w:pStyle w:val="NoSpacing"/>
        <w:rPr>
          <w:rFonts w:cs="Times New Roman"/>
          <w:lang w:val="en-US"/>
        </w:rPr>
      </w:pPr>
    </w:p>
    <w:p w14:paraId="40B38946" w14:textId="77777777" w:rsidR="001A37AA" w:rsidRDefault="001A37AA" w:rsidP="001A37A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1498</w:t>
      </w:r>
      <w:r>
        <w:rPr>
          <w:rFonts w:cs="Times New Roman"/>
          <w:lang w:val="en-US"/>
        </w:rPr>
        <w:tab/>
        <w:t xml:space="preserve">He made a plaint of trespass against John Dene of </w:t>
      </w:r>
      <w:proofErr w:type="spellStart"/>
      <w:r>
        <w:rPr>
          <w:rFonts w:cs="Times New Roman"/>
          <w:lang w:val="en-US"/>
        </w:rPr>
        <w:t>Staplegate</w:t>
      </w:r>
      <w:proofErr w:type="spellEnd"/>
      <w:r>
        <w:rPr>
          <w:rFonts w:cs="Times New Roman"/>
          <w:lang w:val="en-US"/>
        </w:rPr>
        <w:t>, Kent(q.v.),</w:t>
      </w:r>
    </w:p>
    <w:p w14:paraId="42A617EC" w14:textId="77777777" w:rsidR="001A37AA" w:rsidRDefault="001A37AA" w:rsidP="001A37A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Thomas Byng of </w:t>
      </w:r>
      <w:proofErr w:type="spellStart"/>
      <w:r>
        <w:rPr>
          <w:rFonts w:cs="Times New Roman"/>
          <w:lang w:val="en-US"/>
        </w:rPr>
        <w:t>Staplegate</w:t>
      </w:r>
      <w:proofErr w:type="spellEnd"/>
      <w:r>
        <w:rPr>
          <w:rFonts w:cs="Times New Roman"/>
          <w:lang w:val="en-US"/>
        </w:rPr>
        <w:t>(q.v.) and Alice Hawes(q.v.).</w:t>
      </w:r>
    </w:p>
    <w:p w14:paraId="78F09C3C" w14:textId="77777777" w:rsidR="001A37AA" w:rsidRDefault="001A37AA" w:rsidP="001A37A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8643A6">
          <w:rPr>
            <w:rStyle w:val="Hyperlink"/>
            <w:rFonts w:cs="Times New Roman"/>
            <w:lang w:val="en-US"/>
          </w:rPr>
          <w:t>https://waalt.uh.edu/index.php/KB27/946</w:t>
        </w:r>
      </w:hyperlink>
      <w:r>
        <w:rPr>
          <w:rFonts w:cs="Times New Roman"/>
          <w:lang w:val="en-US"/>
        </w:rPr>
        <w:t xml:space="preserve"> )</w:t>
      </w:r>
    </w:p>
    <w:p w14:paraId="41A6B264" w14:textId="77777777" w:rsidR="001A37AA" w:rsidRDefault="001A37AA" w:rsidP="001A37AA">
      <w:pPr>
        <w:pStyle w:val="NoSpacing"/>
        <w:rPr>
          <w:rFonts w:cs="Times New Roman"/>
          <w:lang w:val="en-US"/>
        </w:rPr>
      </w:pPr>
    </w:p>
    <w:p w14:paraId="33168543" w14:textId="77777777" w:rsidR="001A37AA" w:rsidRDefault="001A37AA" w:rsidP="001A37AA">
      <w:pPr>
        <w:pStyle w:val="NoSpacing"/>
        <w:rPr>
          <w:rFonts w:cs="Times New Roman"/>
          <w:lang w:val="en-US"/>
        </w:rPr>
      </w:pPr>
    </w:p>
    <w:p w14:paraId="02033A81" w14:textId="77777777" w:rsidR="001A37AA" w:rsidRDefault="001A37AA" w:rsidP="001A37A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7 November 2025</w:t>
      </w:r>
    </w:p>
    <w:p w14:paraId="2670170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14E53" w14:textId="77777777" w:rsidR="00670723" w:rsidRDefault="00670723" w:rsidP="00086E2C">
      <w:pPr>
        <w:spacing w:after="0" w:line="240" w:lineRule="auto"/>
      </w:pPr>
      <w:r>
        <w:separator/>
      </w:r>
    </w:p>
  </w:endnote>
  <w:endnote w:type="continuationSeparator" w:id="0">
    <w:p w14:paraId="5D14D4B5" w14:textId="77777777" w:rsidR="00670723" w:rsidRDefault="00670723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31CC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2345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6035A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F3A2C" w14:textId="77777777" w:rsidR="00670723" w:rsidRDefault="00670723" w:rsidP="00086E2C">
      <w:pPr>
        <w:spacing w:after="0" w:line="240" w:lineRule="auto"/>
      </w:pPr>
      <w:r>
        <w:separator/>
      </w:r>
    </w:p>
  </w:footnote>
  <w:footnote w:type="continuationSeparator" w:id="0">
    <w:p w14:paraId="278F3738" w14:textId="77777777" w:rsidR="00670723" w:rsidRDefault="00670723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AE6C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2AD0D9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8DAE69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7AA"/>
    <w:rsid w:val="00086E2C"/>
    <w:rsid w:val="000A2E7A"/>
    <w:rsid w:val="001A37AA"/>
    <w:rsid w:val="002244B7"/>
    <w:rsid w:val="00314D94"/>
    <w:rsid w:val="005435B9"/>
    <w:rsid w:val="00617568"/>
    <w:rsid w:val="00670723"/>
    <w:rsid w:val="006E68FA"/>
    <w:rsid w:val="008E56AD"/>
    <w:rsid w:val="00AF65CA"/>
    <w:rsid w:val="00D82E0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C291F"/>
  <w15:chartTrackingRefBased/>
  <w15:docId w15:val="{CA9D1373-CA15-4568-8E04-ED85C60E9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1A37A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2026-05-26T19:26:00Z</dcterms:created>
  <dcterms:modified xsi:type="dcterms:W3CDTF">2026-05-26T19:27:00Z</dcterms:modified>
</cp:coreProperties>
</file>