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A143CA" w14:textId="77777777" w:rsidR="00607F5C" w:rsidRDefault="00607F5C" w:rsidP="00607F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BYNELL</w:t>
      </w:r>
      <w:r>
        <w:rPr>
          <w:rFonts w:ascii="Times New Roman" w:hAnsi="Times New Roman" w:cs="Times New Roman"/>
        </w:rPr>
        <w:t xml:space="preserve">      (fl.1483)</w:t>
      </w:r>
    </w:p>
    <w:p w14:paraId="6BB27C83" w14:textId="77777777" w:rsidR="00607F5C" w:rsidRDefault="00607F5C" w:rsidP="00607F5C">
      <w:pPr>
        <w:rPr>
          <w:rFonts w:ascii="Times New Roman" w:hAnsi="Times New Roman" w:cs="Times New Roman"/>
        </w:rPr>
      </w:pPr>
    </w:p>
    <w:p w14:paraId="395FAF84" w14:textId="77777777" w:rsidR="00607F5C" w:rsidRDefault="00607F5C" w:rsidP="00607F5C">
      <w:pPr>
        <w:rPr>
          <w:rFonts w:ascii="Times New Roman" w:hAnsi="Times New Roman" w:cs="Times New Roman"/>
        </w:rPr>
      </w:pPr>
    </w:p>
    <w:p w14:paraId="26DD3398" w14:textId="77777777" w:rsidR="00607F5C" w:rsidRDefault="00607F5C" w:rsidP="00607F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He and Conyers(q.v.) made a plaint of trespass and taking against John</w:t>
      </w:r>
    </w:p>
    <w:p w14:paraId="0F11237E" w14:textId="77777777" w:rsidR="00607F5C" w:rsidRDefault="00607F5C" w:rsidP="00607F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Pullam of Wold Newton, East Riding of Yorkshire(q.v.).</w:t>
      </w:r>
    </w:p>
    <w:p w14:paraId="1F8B4103" w14:textId="77777777" w:rsidR="00607F5C" w:rsidRDefault="00607F5C" w:rsidP="00607F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3C49D852" w14:textId="77777777" w:rsidR="00607F5C" w:rsidRDefault="00607F5C" w:rsidP="00607F5C">
      <w:pPr>
        <w:rPr>
          <w:rFonts w:ascii="Times New Roman" w:hAnsi="Times New Roman" w:cs="Times New Roman"/>
        </w:rPr>
      </w:pPr>
    </w:p>
    <w:p w14:paraId="77FC9F85" w14:textId="77777777" w:rsidR="00607F5C" w:rsidRDefault="00607F5C" w:rsidP="00607F5C">
      <w:pPr>
        <w:rPr>
          <w:rFonts w:ascii="Times New Roman" w:hAnsi="Times New Roman" w:cs="Times New Roman"/>
        </w:rPr>
      </w:pPr>
    </w:p>
    <w:p w14:paraId="3180BA70" w14:textId="77777777" w:rsidR="00607F5C" w:rsidRPr="00A15FC4" w:rsidRDefault="00607F5C" w:rsidP="00607F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September 2019</w:t>
      </w:r>
    </w:p>
    <w:p w14:paraId="38A3B77B" w14:textId="77777777" w:rsidR="006B2F86" w:rsidRPr="00E71FC3" w:rsidRDefault="00607F5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59A883" w14:textId="77777777" w:rsidR="00607F5C" w:rsidRDefault="00607F5C" w:rsidP="00E71FC3">
      <w:r>
        <w:separator/>
      </w:r>
    </w:p>
  </w:endnote>
  <w:endnote w:type="continuationSeparator" w:id="0">
    <w:p w14:paraId="5691C8E3" w14:textId="77777777" w:rsidR="00607F5C" w:rsidRDefault="00607F5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9E969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C2BFC6" w14:textId="77777777" w:rsidR="00607F5C" w:rsidRDefault="00607F5C" w:rsidP="00E71FC3">
      <w:r>
        <w:separator/>
      </w:r>
    </w:p>
  </w:footnote>
  <w:footnote w:type="continuationSeparator" w:id="0">
    <w:p w14:paraId="4153508D" w14:textId="77777777" w:rsidR="00607F5C" w:rsidRDefault="00607F5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F5C"/>
    <w:rsid w:val="001A7C09"/>
    <w:rsid w:val="00577BD5"/>
    <w:rsid w:val="00607F5C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23EFD"/>
  <w15:chartTrackingRefBased/>
  <w15:docId w15:val="{04BE166E-33C2-435B-88B7-FBDEF4153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07F5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2019-09-25T19:47:00Z</dcterms:created>
  <dcterms:modified xsi:type="dcterms:W3CDTF">2019-09-25T19:47:00Z</dcterms:modified>
</cp:coreProperties>
</file>