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7D7543" w14:textId="77777777" w:rsidR="00FE32AE" w:rsidRDefault="00FE32AE" w:rsidP="00FE32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BYNE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30086B79" w14:textId="77777777" w:rsidR="00FE32AE" w:rsidRDefault="00FE32AE" w:rsidP="00FE3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0FDC85" w14:textId="77777777" w:rsidR="00FE32AE" w:rsidRDefault="00FE32AE" w:rsidP="00FE3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8BB2CE" w14:textId="77777777" w:rsidR="00FE32AE" w:rsidRDefault="00FE32AE" w:rsidP="00FE32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pardoned, as late collector of customs and subsidies in the ports of </w:t>
      </w:r>
    </w:p>
    <w:p w14:paraId="77577687" w14:textId="77777777" w:rsidR="00FE32AE" w:rsidRDefault="00FE32AE" w:rsidP="00FE32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Plymouth and Fowey, of all offences committed and all fines etc. due.</w:t>
      </w:r>
    </w:p>
    <w:p w14:paraId="716B163F" w14:textId="77777777" w:rsidR="00FE32AE" w:rsidRDefault="00FE32AE" w:rsidP="00FE32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p.101)</w:t>
      </w:r>
    </w:p>
    <w:p w14:paraId="34415CCF" w14:textId="77777777" w:rsidR="00FE32AE" w:rsidRDefault="00FE32AE" w:rsidP="00FE3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9236A8" w14:textId="77777777" w:rsidR="00FE32AE" w:rsidRDefault="00FE32AE" w:rsidP="00FE3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47B37B" w14:textId="77777777" w:rsidR="00FE32AE" w:rsidRDefault="00FE32AE" w:rsidP="00FE32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2021</w:t>
      </w:r>
    </w:p>
    <w:p w14:paraId="2EE8E1B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2DCFF0" w14:textId="77777777" w:rsidR="00FE32AE" w:rsidRDefault="00FE32AE" w:rsidP="009139A6">
      <w:r>
        <w:separator/>
      </w:r>
    </w:p>
  </w:endnote>
  <w:endnote w:type="continuationSeparator" w:id="0">
    <w:p w14:paraId="5F166F2F" w14:textId="77777777" w:rsidR="00FE32AE" w:rsidRDefault="00FE32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F8C6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BF34C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B466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28C755" w14:textId="77777777" w:rsidR="00FE32AE" w:rsidRDefault="00FE32AE" w:rsidP="009139A6">
      <w:r>
        <w:separator/>
      </w:r>
    </w:p>
  </w:footnote>
  <w:footnote w:type="continuationSeparator" w:id="0">
    <w:p w14:paraId="226AC43C" w14:textId="77777777" w:rsidR="00FE32AE" w:rsidRDefault="00FE32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1C9A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FF488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A3D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2AE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  <w:rsid w:val="00FE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F80E2"/>
  <w15:chartTrackingRefBased/>
  <w15:docId w15:val="{A9DA7097-ED3E-408E-934B-D804DD718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2021-03-25T21:31:00Z</dcterms:created>
  <dcterms:modified xsi:type="dcterms:W3CDTF">2021-03-25T21:31:00Z</dcterms:modified>
</cp:coreProperties>
</file>