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A3177" w14:textId="77777777" w:rsidR="00462FD5" w:rsidRDefault="00462FD5" w:rsidP="00462F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BYNDER</w:t>
      </w:r>
      <w:r>
        <w:rPr>
          <w:rFonts w:ascii="Times New Roman" w:hAnsi="Times New Roman" w:cs="Times New Roman"/>
        </w:rPr>
        <w:t xml:space="preserve">       (fl.1483)</w:t>
      </w:r>
    </w:p>
    <w:p w14:paraId="08087FAB" w14:textId="77777777" w:rsidR="00462FD5" w:rsidRDefault="00462FD5" w:rsidP="00462F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Eastry</w:t>
      </w:r>
      <w:proofErr w:type="spellEnd"/>
      <w:r>
        <w:rPr>
          <w:rFonts w:ascii="Times New Roman" w:hAnsi="Times New Roman" w:cs="Times New Roman"/>
        </w:rPr>
        <w:t>, Kent. Husbandman.</w:t>
      </w:r>
    </w:p>
    <w:p w14:paraId="49168A01" w14:textId="77777777" w:rsidR="00462FD5" w:rsidRDefault="00462FD5" w:rsidP="00462FD5">
      <w:pPr>
        <w:rPr>
          <w:rFonts w:ascii="Times New Roman" w:hAnsi="Times New Roman" w:cs="Times New Roman"/>
        </w:rPr>
      </w:pPr>
    </w:p>
    <w:p w14:paraId="00B91BC3" w14:textId="77777777" w:rsidR="00462FD5" w:rsidRDefault="00462FD5" w:rsidP="00462FD5">
      <w:pPr>
        <w:rPr>
          <w:rFonts w:ascii="Times New Roman" w:hAnsi="Times New Roman" w:cs="Times New Roman"/>
        </w:rPr>
      </w:pPr>
    </w:p>
    <w:p w14:paraId="586AC1AF" w14:textId="77777777" w:rsidR="00462FD5" w:rsidRDefault="00462FD5" w:rsidP="00462F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Laurence </w:t>
      </w:r>
      <w:proofErr w:type="spellStart"/>
      <w:r>
        <w:rPr>
          <w:rFonts w:ascii="Times New Roman" w:hAnsi="Times New Roman" w:cs="Times New Roman"/>
        </w:rPr>
        <w:t>Condy</w:t>
      </w:r>
      <w:proofErr w:type="spellEnd"/>
      <w:r>
        <w:rPr>
          <w:rFonts w:ascii="Times New Roman" w:hAnsi="Times New Roman" w:cs="Times New Roman"/>
        </w:rPr>
        <w:t>(q.v.) made a plaint of debt execution against him.</w:t>
      </w:r>
    </w:p>
    <w:p w14:paraId="1295391C" w14:textId="77777777" w:rsidR="00462FD5" w:rsidRDefault="00462FD5" w:rsidP="00462F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1BCA0A5" w14:textId="77777777" w:rsidR="00462FD5" w:rsidRDefault="00462FD5" w:rsidP="00462FD5">
      <w:pPr>
        <w:rPr>
          <w:rFonts w:ascii="Times New Roman" w:hAnsi="Times New Roman" w:cs="Times New Roman"/>
        </w:rPr>
      </w:pPr>
    </w:p>
    <w:p w14:paraId="3C6B99A2" w14:textId="77777777" w:rsidR="00462FD5" w:rsidRDefault="00462FD5" w:rsidP="00462FD5">
      <w:pPr>
        <w:rPr>
          <w:rFonts w:ascii="Times New Roman" w:hAnsi="Times New Roman" w:cs="Times New Roman"/>
        </w:rPr>
      </w:pPr>
    </w:p>
    <w:p w14:paraId="06F19E78" w14:textId="77777777" w:rsidR="00462FD5" w:rsidRDefault="00462FD5" w:rsidP="00462F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September 2019</w:t>
      </w:r>
    </w:p>
    <w:p w14:paraId="497C8743" w14:textId="77777777" w:rsidR="006B2F86" w:rsidRPr="00E71FC3" w:rsidRDefault="00462FD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FE166" w14:textId="77777777" w:rsidR="00462FD5" w:rsidRDefault="00462FD5" w:rsidP="00E71FC3">
      <w:r>
        <w:separator/>
      </w:r>
    </w:p>
  </w:endnote>
  <w:endnote w:type="continuationSeparator" w:id="0">
    <w:p w14:paraId="544029E4" w14:textId="77777777" w:rsidR="00462FD5" w:rsidRDefault="00462FD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F30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E01B0" w14:textId="77777777" w:rsidR="00462FD5" w:rsidRDefault="00462FD5" w:rsidP="00E71FC3">
      <w:r>
        <w:separator/>
      </w:r>
    </w:p>
  </w:footnote>
  <w:footnote w:type="continuationSeparator" w:id="0">
    <w:p w14:paraId="096C78FD" w14:textId="77777777" w:rsidR="00462FD5" w:rsidRDefault="00462FD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D5"/>
    <w:rsid w:val="001A7C09"/>
    <w:rsid w:val="00462FD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524EB"/>
  <w15:chartTrackingRefBased/>
  <w15:docId w15:val="{23D70FFD-E59F-4A05-A42C-C2B05067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62FD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2019-09-18T19:15:00Z</dcterms:created>
  <dcterms:modified xsi:type="dcterms:W3CDTF">2019-09-18T19:15:00Z</dcterms:modified>
</cp:coreProperties>
</file>