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8CE03" w14:textId="77777777" w:rsidR="008C42E7" w:rsidRDefault="008C42E7" w:rsidP="008C42E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Philip BYNAM</w:t>
      </w:r>
      <w:r>
        <w:rPr>
          <w:rFonts w:ascii="Times New Roman" w:hAnsi="Times New Roman" w:cs="Times New Roman"/>
          <w:lang w:val="en-US"/>
        </w:rPr>
        <w:t xml:space="preserve">       (fl.1477)</w:t>
      </w:r>
    </w:p>
    <w:p w14:paraId="26F41119" w14:textId="77777777" w:rsidR="008C42E7" w:rsidRDefault="008C42E7" w:rsidP="008C42E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Salisbury. Tailor.</w:t>
      </w:r>
    </w:p>
    <w:p w14:paraId="7C40B4E9" w14:textId="77777777" w:rsidR="008C42E7" w:rsidRDefault="008C42E7" w:rsidP="008C42E7">
      <w:pPr>
        <w:pStyle w:val="NoSpacing"/>
        <w:rPr>
          <w:rFonts w:ascii="Times New Roman" w:hAnsi="Times New Roman" w:cs="Times New Roman"/>
          <w:lang w:val="en-US"/>
        </w:rPr>
      </w:pPr>
    </w:p>
    <w:p w14:paraId="59693DC3" w14:textId="77777777" w:rsidR="008C42E7" w:rsidRDefault="008C42E7" w:rsidP="008C42E7">
      <w:pPr>
        <w:pStyle w:val="NoSpacing"/>
        <w:rPr>
          <w:rFonts w:ascii="Times New Roman" w:hAnsi="Times New Roman" w:cs="Times New Roman"/>
          <w:lang w:val="en-US"/>
        </w:rPr>
      </w:pPr>
    </w:p>
    <w:p w14:paraId="35734A11" w14:textId="77777777" w:rsidR="008C42E7" w:rsidRDefault="008C42E7" w:rsidP="008C42E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1477</w:t>
      </w:r>
      <w:r>
        <w:rPr>
          <w:rFonts w:ascii="Times New Roman" w:hAnsi="Times New Roman" w:cs="Times New Roman"/>
          <w:lang w:val="en-US"/>
        </w:rPr>
        <w:tab/>
        <w:t>The King indicted him and 30 others for trespass and riot.</w:t>
      </w:r>
    </w:p>
    <w:p w14:paraId="22ED3B0E" w14:textId="77777777" w:rsidR="008C42E7" w:rsidRDefault="008C42E7" w:rsidP="008C42E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B612B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1FF4981" w14:textId="77777777" w:rsidR="008C42E7" w:rsidRDefault="008C42E7" w:rsidP="008C42E7">
      <w:pPr>
        <w:pStyle w:val="NoSpacing"/>
        <w:rPr>
          <w:rFonts w:ascii="Times New Roman" w:hAnsi="Times New Roman" w:cs="Times New Roman"/>
          <w:lang w:val="en-US"/>
        </w:rPr>
      </w:pPr>
    </w:p>
    <w:p w14:paraId="39B37CEE" w14:textId="77777777" w:rsidR="008C42E7" w:rsidRDefault="008C42E7" w:rsidP="008C42E7">
      <w:pPr>
        <w:pStyle w:val="NoSpacing"/>
        <w:rPr>
          <w:rFonts w:ascii="Times New Roman" w:hAnsi="Times New Roman" w:cs="Times New Roman"/>
          <w:lang w:val="en-US"/>
        </w:rPr>
      </w:pPr>
    </w:p>
    <w:p w14:paraId="35CC909A" w14:textId="77777777" w:rsidR="008C42E7" w:rsidRDefault="008C42E7" w:rsidP="008C42E7">
      <w:pPr>
        <w:pStyle w:val="NoSpacing"/>
        <w:rPr>
          <w:rFonts w:ascii="Times New Roman" w:hAnsi="Times New Roman" w:cs="Times New Roman"/>
          <w:lang w:val="en-US"/>
        </w:rPr>
      </w:pPr>
    </w:p>
    <w:p w14:paraId="03D44222" w14:textId="77777777" w:rsidR="008C42E7" w:rsidRDefault="008C42E7" w:rsidP="008C42E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 March 2026</w:t>
      </w:r>
    </w:p>
    <w:p w14:paraId="7472D56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5B41B" w14:textId="77777777" w:rsidR="00C862C0" w:rsidRDefault="00C862C0" w:rsidP="00086E2C">
      <w:pPr>
        <w:spacing w:after="0" w:line="240" w:lineRule="auto"/>
      </w:pPr>
      <w:r>
        <w:separator/>
      </w:r>
    </w:p>
  </w:endnote>
  <w:endnote w:type="continuationSeparator" w:id="0">
    <w:p w14:paraId="2590F6C7" w14:textId="77777777" w:rsidR="00C862C0" w:rsidRDefault="00C862C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3ECE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6092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9ACA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E20BA" w14:textId="77777777" w:rsidR="00C862C0" w:rsidRDefault="00C862C0" w:rsidP="00086E2C">
      <w:pPr>
        <w:spacing w:after="0" w:line="240" w:lineRule="auto"/>
      </w:pPr>
      <w:r>
        <w:separator/>
      </w:r>
    </w:p>
  </w:footnote>
  <w:footnote w:type="continuationSeparator" w:id="0">
    <w:p w14:paraId="479F2D7A" w14:textId="77777777" w:rsidR="00C862C0" w:rsidRDefault="00C862C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8005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7AF2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16BC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2E7"/>
    <w:rsid w:val="00086E2C"/>
    <w:rsid w:val="000A2E7A"/>
    <w:rsid w:val="002244B7"/>
    <w:rsid w:val="00314D94"/>
    <w:rsid w:val="00617568"/>
    <w:rsid w:val="006E68FA"/>
    <w:rsid w:val="008C42E7"/>
    <w:rsid w:val="00C862C0"/>
    <w:rsid w:val="00ED3A55"/>
    <w:rsid w:val="00F31BE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40591"/>
  <w15:chartTrackingRefBased/>
  <w15:docId w15:val="{D059C232-3988-47D5-9CAC-9608A9A2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C42E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42E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24</Words>
  <Characters>142</Characters>
  <Application>Microsoft Office Word</Application>
  <DocSecurity>0</DocSecurity>
  <Lines>10</Lines>
  <Paragraphs>5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2026-03-01T20:32:00Z</dcterms:created>
  <dcterms:modified xsi:type="dcterms:W3CDTF">2026-03-01T20:33:00Z</dcterms:modified>
</cp:coreProperties>
</file>