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F785D" w14:textId="77777777" w:rsidR="00151540" w:rsidRDefault="00151540" w:rsidP="001515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BYLTON</w:t>
      </w:r>
      <w:r>
        <w:rPr>
          <w:rFonts w:ascii="Times New Roman" w:hAnsi="Times New Roman" w:cs="Times New Roman"/>
        </w:rPr>
        <w:t xml:space="preserve">     (fl.1483)</w:t>
      </w:r>
    </w:p>
    <w:p w14:paraId="5E0957CF" w14:textId="77777777" w:rsidR="00151540" w:rsidRDefault="00151540" w:rsidP="00151540">
      <w:pPr>
        <w:rPr>
          <w:rFonts w:ascii="Times New Roman" w:hAnsi="Times New Roman" w:cs="Times New Roman"/>
        </w:rPr>
      </w:pPr>
    </w:p>
    <w:p w14:paraId="277A79BE" w14:textId="77777777" w:rsidR="00151540" w:rsidRDefault="00151540" w:rsidP="00151540">
      <w:pPr>
        <w:rPr>
          <w:rFonts w:ascii="Times New Roman" w:hAnsi="Times New Roman" w:cs="Times New Roman"/>
        </w:rPr>
      </w:pPr>
    </w:p>
    <w:p w14:paraId="209D23D3" w14:textId="77777777" w:rsidR="00151540" w:rsidRDefault="00151540" w:rsidP="001515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Pynder</w:t>
      </w:r>
      <w:proofErr w:type="spellEnd"/>
      <w:r>
        <w:rPr>
          <w:rFonts w:ascii="Times New Roman" w:hAnsi="Times New Roman" w:cs="Times New Roman"/>
        </w:rPr>
        <w:t xml:space="preserve"> of Peak Hill,</w:t>
      </w:r>
    </w:p>
    <w:p w14:paraId="4774192A" w14:textId="77777777" w:rsidR="00151540" w:rsidRDefault="00151540" w:rsidP="001515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14:paraId="4BF62CFC" w14:textId="77777777" w:rsidR="00151540" w:rsidRDefault="00151540" w:rsidP="001515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E289963" w14:textId="77777777" w:rsidR="00151540" w:rsidRDefault="00151540" w:rsidP="00151540">
      <w:pPr>
        <w:rPr>
          <w:rFonts w:ascii="Times New Roman" w:hAnsi="Times New Roman" w:cs="Times New Roman"/>
        </w:rPr>
      </w:pPr>
    </w:p>
    <w:p w14:paraId="36913CA3" w14:textId="77777777" w:rsidR="00151540" w:rsidRDefault="00151540" w:rsidP="00151540">
      <w:pPr>
        <w:rPr>
          <w:rFonts w:ascii="Times New Roman" w:hAnsi="Times New Roman" w:cs="Times New Roman"/>
        </w:rPr>
      </w:pPr>
    </w:p>
    <w:p w14:paraId="7CD0129A" w14:textId="77777777" w:rsidR="00151540" w:rsidRDefault="00151540" w:rsidP="001515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June 2019</w:t>
      </w:r>
    </w:p>
    <w:p w14:paraId="5E719C1D" w14:textId="77777777" w:rsidR="006B2F86" w:rsidRPr="00E71FC3" w:rsidRDefault="001515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13E80" w14:textId="77777777" w:rsidR="00151540" w:rsidRDefault="00151540" w:rsidP="00E71FC3">
      <w:r>
        <w:separator/>
      </w:r>
    </w:p>
  </w:endnote>
  <w:endnote w:type="continuationSeparator" w:id="0">
    <w:p w14:paraId="6B8CCE73" w14:textId="77777777" w:rsidR="00151540" w:rsidRDefault="001515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E43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EE591" w14:textId="77777777" w:rsidR="00151540" w:rsidRDefault="00151540" w:rsidP="00E71FC3">
      <w:r>
        <w:separator/>
      </w:r>
    </w:p>
  </w:footnote>
  <w:footnote w:type="continuationSeparator" w:id="0">
    <w:p w14:paraId="46A5BBC1" w14:textId="77777777" w:rsidR="00151540" w:rsidRDefault="001515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540"/>
    <w:rsid w:val="0015154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84691"/>
  <w15:chartTrackingRefBased/>
  <w15:docId w15:val="{133D8179-9185-46EA-929A-A4B6E467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54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2019-06-09T18:25:00Z</dcterms:created>
  <dcterms:modified xsi:type="dcterms:W3CDTF">2019-06-09T18:25:00Z</dcterms:modified>
</cp:coreProperties>
</file>