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AF5EB" w14:textId="77777777" w:rsidR="005A035B" w:rsidRDefault="005A035B" w:rsidP="005A03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BYLTON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64D92025" w14:textId="77777777" w:rsidR="005A035B" w:rsidRDefault="005A035B" w:rsidP="005A03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Brewer.</w:t>
      </w:r>
    </w:p>
    <w:p w14:paraId="78B31B3B" w14:textId="77777777" w:rsidR="005A035B" w:rsidRDefault="005A035B" w:rsidP="005A03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28A6F0" w14:textId="77777777" w:rsidR="005A035B" w:rsidRDefault="005A035B" w:rsidP="005A03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990C72" w14:textId="77777777" w:rsidR="005A035B" w:rsidRDefault="005A035B" w:rsidP="005A03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Owden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 him,</w:t>
      </w:r>
    </w:p>
    <w:p w14:paraId="0E7F414A" w14:textId="77777777" w:rsidR="005A035B" w:rsidRDefault="005A035B" w:rsidP="005A03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Thomas Coles of London, net maker(q.v.) and James Hawes of London,</w:t>
      </w:r>
    </w:p>
    <w:p w14:paraId="42F87F7C" w14:textId="77777777" w:rsidR="005A035B" w:rsidRDefault="005A035B" w:rsidP="005A03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free mason(q.v.).</w:t>
      </w:r>
    </w:p>
    <w:p w14:paraId="523F9C73" w14:textId="77777777" w:rsidR="005A035B" w:rsidRDefault="005A035B" w:rsidP="005A03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D61D0E6" w14:textId="77777777" w:rsidR="005A035B" w:rsidRDefault="005A035B" w:rsidP="005A03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9801B0" w14:textId="77777777" w:rsidR="005A035B" w:rsidRDefault="005A035B" w:rsidP="005A03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8599C6" w14:textId="77777777" w:rsidR="005A035B" w:rsidRDefault="005A035B" w:rsidP="005A03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June 2022</w:t>
      </w:r>
    </w:p>
    <w:p w14:paraId="1803096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A09C0" w14:textId="77777777" w:rsidR="005A035B" w:rsidRDefault="005A035B" w:rsidP="009139A6">
      <w:r>
        <w:separator/>
      </w:r>
    </w:p>
  </w:endnote>
  <w:endnote w:type="continuationSeparator" w:id="0">
    <w:p w14:paraId="4E1F5641" w14:textId="77777777" w:rsidR="005A035B" w:rsidRDefault="005A03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1D0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4BD8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AA2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CEFF7" w14:textId="77777777" w:rsidR="005A035B" w:rsidRDefault="005A035B" w:rsidP="009139A6">
      <w:r>
        <w:separator/>
      </w:r>
    </w:p>
  </w:footnote>
  <w:footnote w:type="continuationSeparator" w:id="0">
    <w:p w14:paraId="6C205A1E" w14:textId="77777777" w:rsidR="005A035B" w:rsidRDefault="005A03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948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158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992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35B"/>
    <w:rsid w:val="000666E0"/>
    <w:rsid w:val="002510B7"/>
    <w:rsid w:val="005A035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B20BD"/>
  <w15:chartTrackingRefBased/>
  <w15:docId w15:val="{48700E72-557D-47E1-9BF2-A888399F5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A03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2022-06-02T10:48:00Z</dcterms:created>
  <dcterms:modified xsi:type="dcterms:W3CDTF">2022-06-02T10:49:00Z</dcterms:modified>
</cp:coreProperties>
</file>