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96995" w14:textId="77777777" w:rsidR="00516B37" w:rsidRDefault="00516B37" w:rsidP="00516B3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BYLOT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E14615B" w14:textId="77777777" w:rsidR="00516B37" w:rsidRDefault="00516B37" w:rsidP="00516B3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5EE7ACEF" w14:textId="77777777" w:rsidR="00516B37" w:rsidRDefault="00516B37" w:rsidP="00516B3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8E23499" w14:textId="77777777" w:rsidR="00516B37" w:rsidRDefault="00516B37" w:rsidP="00516B3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908C161" w14:textId="77777777" w:rsidR="00516B37" w:rsidRDefault="00516B37" w:rsidP="00516B37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7FEF5A03" w14:textId="77777777" w:rsidR="00516B37" w:rsidRPr="00065994" w:rsidRDefault="00516B37" w:rsidP="00516B3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1C5D12A3" w14:textId="77777777" w:rsidR="00516B37" w:rsidRPr="00065994" w:rsidRDefault="00516B37" w:rsidP="00516B3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9A0C045" w14:textId="77777777" w:rsidR="00516B37" w:rsidRDefault="00516B37" w:rsidP="00516B3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6FCF4BA" w14:textId="77777777" w:rsidR="00516B37" w:rsidRDefault="00516B37" w:rsidP="00516B3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1455F5C" w14:textId="77777777" w:rsidR="00516B37" w:rsidRDefault="00516B37" w:rsidP="00516B3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681375" w14:textId="77777777" w:rsidR="00516B37" w:rsidRDefault="00516B37" w:rsidP="00516B3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July 2023</w:t>
      </w:r>
    </w:p>
    <w:p w14:paraId="312FB4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F2907" w14:textId="77777777" w:rsidR="00516B37" w:rsidRDefault="00516B37" w:rsidP="009139A6">
      <w:r>
        <w:separator/>
      </w:r>
    </w:p>
  </w:endnote>
  <w:endnote w:type="continuationSeparator" w:id="0">
    <w:p w14:paraId="7C6F9641" w14:textId="77777777" w:rsidR="00516B37" w:rsidRDefault="00516B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7FC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1B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9A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BF6F6" w14:textId="77777777" w:rsidR="00516B37" w:rsidRDefault="00516B37" w:rsidP="009139A6">
      <w:r>
        <w:separator/>
      </w:r>
    </w:p>
  </w:footnote>
  <w:footnote w:type="continuationSeparator" w:id="0">
    <w:p w14:paraId="51A87881" w14:textId="77777777" w:rsidR="00516B37" w:rsidRDefault="00516B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782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F32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807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37"/>
    <w:rsid w:val="000666E0"/>
    <w:rsid w:val="002510B7"/>
    <w:rsid w:val="00516B3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A94CA"/>
  <w15:chartTrackingRefBased/>
  <w15:docId w15:val="{3D3F54A3-E959-46AB-98B0-75C831B5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2023-08-28T07:23:00Z</dcterms:created>
  <dcterms:modified xsi:type="dcterms:W3CDTF">2023-08-28T07:24:00Z</dcterms:modified>
</cp:coreProperties>
</file>