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0CB3B" w14:textId="77777777" w:rsidR="00324B01" w:rsidRDefault="00324B01" w:rsidP="00324B01">
      <w:pPr>
        <w:pStyle w:val="NoSpacing"/>
      </w:pPr>
      <w:r>
        <w:rPr>
          <w:u w:val="single"/>
        </w:rPr>
        <w:t>John BYLOND</w:t>
      </w:r>
      <w:r>
        <w:t xml:space="preserve">      (fl.1483)</w:t>
      </w:r>
    </w:p>
    <w:p w14:paraId="0F615839" w14:textId="77777777" w:rsidR="00324B01" w:rsidRDefault="00324B01" w:rsidP="00324B01">
      <w:pPr>
        <w:pStyle w:val="NoSpacing"/>
      </w:pPr>
      <w:r>
        <w:t>of Westerham, Kent. Butcher.</w:t>
      </w:r>
    </w:p>
    <w:p w14:paraId="2482489E" w14:textId="77777777" w:rsidR="00324B01" w:rsidRDefault="00324B01" w:rsidP="00324B01">
      <w:pPr>
        <w:pStyle w:val="NoSpacing"/>
      </w:pPr>
    </w:p>
    <w:p w14:paraId="35289AEF" w14:textId="77777777" w:rsidR="00324B01" w:rsidRDefault="00324B01" w:rsidP="00324B01">
      <w:pPr>
        <w:pStyle w:val="NoSpacing"/>
      </w:pPr>
    </w:p>
    <w:p w14:paraId="71CC8BE0" w14:textId="77777777" w:rsidR="00324B01" w:rsidRDefault="00324B01" w:rsidP="00324B01">
      <w:pPr>
        <w:pStyle w:val="NoSpacing"/>
      </w:pPr>
      <w:r>
        <w:tab/>
        <w:t>1483</w:t>
      </w:r>
      <w:r>
        <w:tab/>
        <w:t>He made a plaint of debt against John Lambe of Sutton Valence(q.v.).</w:t>
      </w:r>
    </w:p>
    <w:p w14:paraId="4F1F1466" w14:textId="77777777" w:rsidR="00324B01" w:rsidRDefault="00324B01" w:rsidP="00324B01">
      <w:pPr>
        <w:pStyle w:val="NoSpacing"/>
      </w:pPr>
      <w:r>
        <w:tab/>
      </w:r>
      <w:r>
        <w:tab/>
        <w:t>(http://aalt.law.uh.edu/Indices/CP40Indices/CP40no883Pl.htm )</w:t>
      </w:r>
    </w:p>
    <w:p w14:paraId="765E68FD" w14:textId="77777777" w:rsidR="00324B01" w:rsidRPr="00183D0C" w:rsidRDefault="00324B01" w:rsidP="00324B01">
      <w:pPr>
        <w:pStyle w:val="NoSpacing"/>
      </w:pPr>
    </w:p>
    <w:p w14:paraId="1EEEAD3F" w14:textId="77777777" w:rsidR="00324B01" w:rsidRDefault="00324B01" w:rsidP="00324B01">
      <w:pPr>
        <w:pStyle w:val="NoSpacing"/>
      </w:pPr>
    </w:p>
    <w:p w14:paraId="4578FCC3" w14:textId="77777777" w:rsidR="00324B01" w:rsidRDefault="00324B01" w:rsidP="00324B01">
      <w:pPr>
        <w:pStyle w:val="NoSpacing"/>
      </w:pPr>
      <w:r>
        <w:t>4 June 2019</w:t>
      </w:r>
    </w:p>
    <w:p w14:paraId="257CC65E" w14:textId="77777777" w:rsidR="006B2F86" w:rsidRPr="00E71FC3" w:rsidRDefault="00324B0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17D62" w14:textId="77777777" w:rsidR="00324B01" w:rsidRDefault="00324B01" w:rsidP="00E71FC3">
      <w:pPr>
        <w:spacing w:after="0" w:line="240" w:lineRule="auto"/>
      </w:pPr>
      <w:r>
        <w:separator/>
      </w:r>
    </w:p>
  </w:endnote>
  <w:endnote w:type="continuationSeparator" w:id="0">
    <w:p w14:paraId="03EDF26A" w14:textId="77777777" w:rsidR="00324B01" w:rsidRDefault="00324B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1B42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D2D479" w14:textId="77777777" w:rsidR="00324B01" w:rsidRDefault="00324B01" w:rsidP="00E71FC3">
      <w:pPr>
        <w:spacing w:after="0" w:line="240" w:lineRule="auto"/>
      </w:pPr>
      <w:r>
        <w:separator/>
      </w:r>
    </w:p>
  </w:footnote>
  <w:footnote w:type="continuationSeparator" w:id="0">
    <w:p w14:paraId="331D1968" w14:textId="77777777" w:rsidR="00324B01" w:rsidRDefault="00324B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01"/>
    <w:rsid w:val="001A7C09"/>
    <w:rsid w:val="00324B0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B324E"/>
  <w15:chartTrackingRefBased/>
  <w15:docId w15:val="{0440940E-97BF-495E-83BA-CF15D21EB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2019-06-09T18:23:00Z</dcterms:created>
  <dcterms:modified xsi:type="dcterms:W3CDTF">2019-06-09T18:24:00Z</dcterms:modified>
</cp:coreProperties>
</file>