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2D4" w:rsidRDefault="006502D4" w:rsidP="006502D4">
      <w:pPr>
        <w:pStyle w:val="p1"/>
        <w:rPr>
          <w:rStyle w:val="s1"/>
        </w:rPr>
      </w:pPr>
      <w:r>
        <w:rPr>
          <w:rStyle w:val="s1"/>
          <w:u w:val="single"/>
        </w:rPr>
        <w:t>Thomas BYLNEY</w:t>
      </w:r>
      <w:r>
        <w:rPr>
          <w:rStyle w:val="s1"/>
        </w:rPr>
        <w:t xml:space="preserve">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6502D4" w:rsidRDefault="006502D4" w:rsidP="006502D4">
      <w:pPr>
        <w:pStyle w:val="p1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Wimbotsham</w:t>
      </w:r>
      <w:proofErr w:type="spellEnd"/>
      <w:r>
        <w:rPr>
          <w:rStyle w:val="s1"/>
        </w:rPr>
        <w:t>, Norfolk.</w:t>
      </w:r>
    </w:p>
    <w:p w:rsidR="006502D4" w:rsidRDefault="006502D4" w:rsidP="006502D4">
      <w:pPr>
        <w:pStyle w:val="p1"/>
        <w:rPr>
          <w:rStyle w:val="s1"/>
        </w:rPr>
      </w:pPr>
    </w:p>
    <w:p w:rsidR="006502D4" w:rsidRDefault="006502D4" w:rsidP="006502D4">
      <w:pPr>
        <w:pStyle w:val="p1"/>
        <w:rPr>
          <w:rStyle w:val="s1"/>
        </w:rPr>
      </w:pPr>
    </w:p>
    <w:p w:rsidR="006502D4" w:rsidRDefault="006502D4" w:rsidP="006502D4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6502D4" w:rsidRDefault="006502D4" w:rsidP="006502D4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504)</w:t>
      </w:r>
    </w:p>
    <w:p w:rsidR="006502D4" w:rsidRDefault="006502D4" w:rsidP="006502D4">
      <w:pPr>
        <w:pStyle w:val="p1"/>
        <w:rPr>
          <w:rStyle w:val="s1"/>
        </w:rPr>
      </w:pPr>
    </w:p>
    <w:p w:rsidR="006502D4" w:rsidRDefault="006502D4" w:rsidP="006502D4">
      <w:pPr>
        <w:pStyle w:val="p1"/>
        <w:rPr>
          <w:rStyle w:val="s1"/>
        </w:rPr>
      </w:pPr>
    </w:p>
    <w:p w:rsidR="006502D4" w:rsidRDefault="006502D4" w:rsidP="006502D4">
      <w:pPr>
        <w:pStyle w:val="p1"/>
        <w:rPr>
          <w:rStyle w:val="s1"/>
        </w:rPr>
      </w:pPr>
      <w:r>
        <w:rPr>
          <w:rStyle w:val="s1"/>
        </w:rPr>
        <w:t>14 December 2016</w:t>
      </w:r>
    </w:p>
    <w:p w:rsidR="006B2F86" w:rsidRPr="00E71FC3" w:rsidRDefault="006502D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2D4" w:rsidRDefault="006502D4" w:rsidP="00E71FC3">
      <w:r>
        <w:separator/>
      </w:r>
    </w:p>
  </w:endnote>
  <w:endnote w:type="continuationSeparator" w:id="0">
    <w:p w:rsidR="006502D4" w:rsidRDefault="006502D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2D4" w:rsidRDefault="006502D4" w:rsidP="00E71FC3">
      <w:r>
        <w:separator/>
      </w:r>
    </w:p>
  </w:footnote>
  <w:footnote w:type="continuationSeparator" w:id="0">
    <w:p w:rsidR="006502D4" w:rsidRDefault="006502D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2D4"/>
    <w:rsid w:val="001A7C09"/>
    <w:rsid w:val="006502D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DF707C-28D9-4EC8-8021-53F207F7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502D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6502D4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6502D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6502D4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2017-01-13T22:17:00Z</dcterms:created>
  <dcterms:modified xsi:type="dcterms:W3CDTF">2017-01-13T22:18:00Z</dcterms:modified>
</cp:coreProperties>
</file>