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B9221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BYLNEY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0F41FF1E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Thetford. Fisher.</w:t>
      </w:r>
    </w:p>
    <w:p w14:paraId="71E4D093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</w:p>
    <w:p w14:paraId="72229DD2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</w:p>
    <w:p w14:paraId="350D7C66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>John Baudewyn(q.v.) brought a plaint of trespass against him.</w:t>
      </w:r>
    </w:p>
    <w:p w14:paraId="616A1950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E59FE1C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</w:p>
    <w:p w14:paraId="1D764F2B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</w:p>
    <w:p w14:paraId="5EC7D3AD" w14:textId="77777777" w:rsidR="00620B44" w:rsidRDefault="00620B44" w:rsidP="00620B4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March 2026</w:t>
      </w:r>
    </w:p>
    <w:p w14:paraId="0EC2646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0616" w14:textId="77777777" w:rsidR="003605AC" w:rsidRDefault="003605AC" w:rsidP="00086E2C">
      <w:pPr>
        <w:spacing w:after="0" w:line="240" w:lineRule="auto"/>
      </w:pPr>
      <w:r>
        <w:separator/>
      </w:r>
    </w:p>
  </w:endnote>
  <w:endnote w:type="continuationSeparator" w:id="0">
    <w:p w14:paraId="602D476E" w14:textId="77777777" w:rsidR="003605AC" w:rsidRDefault="003605A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AAB1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57D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552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F3FAB" w14:textId="77777777" w:rsidR="003605AC" w:rsidRDefault="003605AC" w:rsidP="00086E2C">
      <w:pPr>
        <w:spacing w:after="0" w:line="240" w:lineRule="auto"/>
      </w:pPr>
      <w:r>
        <w:separator/>
      </w:r>
    </w:p>
  </w:footnote>
  <w:footnote w:type="continuationSeparator" w:id="0">
    <w:p w14:paraId="2DBDD37C" w14:textId="77777777" w:rsidR="003605AC" w:rsidRDefault="003605A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3F8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C633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07F9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B44"/>
    <w:rsid w:val="00086E2C"/>
    <w:rsid w:val="000A2E7A"/>
    <w:rsid w:val="002244B7"/>
    <w:rsid w:val="00314D94"/>
    <w:rsid w:val="003605AC"/>
    <w:rsid w:val="00617568"/>
    <w:rsid w:val="00620B44"/>
    <w:rsid w:val="006E68FA"/>
    <w:rsid w:val="00834B6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D1B22"/>
  <w15:chartTrackingRefBased/>
  <w15:docId w15:val="{2E181F0D-E8F0-49D5-9831-B070D474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20B4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0B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205</Characters>
  <Application>Microsoft Office Word</Application>
  <DocSecurity>0</DocSecurity>
  <Lines>10</Lines>
  <Paragraphs>5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2026-03-09T23:03:00Z</dcterms:created>
  <dcterms:modified xsi:type="dcterms:W3CDTF">2026-03-09T23:04:00Z</dcterms:modified>
</cp:coreProperties>
</file>