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A25A18" w14:textId="5D14C0ED" w:rsidR="00BA00AB" w:rsidRDefault="007E0081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BYLLYNTON</w:t>
      </w:r>
      <w:r>
        <w:rPr>
          <w:rFonts w:cs="Times New Roman"/>
          <w:szCs w:val="24"/>
        </w:rPr>
        <w:t xml:space="preserve">        (fl.1464)</w:t>
      </w:r>
    </w:p>
    <w:p w14:paraId="51BDA4CC" w14:textId="5B79475F" w:rsidR="007E0081" w:rsidRDefault="007E0081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Canterbury.</w:t>
      </w:r>
    </w:p>
    <w:p w14:paraId="50CA297C" w14:textId="77777777" w:rsidR="007E0081" w:rsidRDefault="007E0081" w:rsidP="009139A6">
      <w:pPr>
        <w:pStyle w:val="NoSpacing"/>
        <w:rPr>
          <w:rFonts w:cs="Times New Roman"/>
          <w:szCs w:val="24"/>
        </w:rPr>
      </w:pPr>
    </w:p>
    <w:p w14:paraId="6507077B" w14:textId="77777777" w:rsidR="007E0081" w:rsidRDefault="007E0081" w:rsidP="009139A6">
      <w:pPr>
        <w:pStyle w:val="NoSpacing"/>
        <w:rPr>
          <w:rFonts w:cs="Times New Roman"/>
          <w:szCs w:val="24"/>
        </w:rPr>
      </w:pPr>
    </w:p>
    <w:p w14:paraId="593BE68D" w14:textId="4F1CF49D" w:rsidR="007E0081" w:rsidRDefault="007E0081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1464</w:t>
      </w:r>
      <w:r>
        <w:rPr>
          <w:rFonts w:cs="Times New Roman"/>
          <w:szCs w:val="24"/>
        </w:rPr>
        <w:tab/>
        <w:t>He made his Will.</w:t>
      </w:r>
    </w:p>
    <w:p w14:paraId="687EEBCB" w14:textId="7FC74BDE" w:rsidR="007E0081" w:rsidRDefault="007E0081" w:rsidP="007E0081">
      <w:pPr>
        <w:pStyle w:val="NoSpacing"/>
        <w:ind w:left="1440"/>
        <w:rPr>
          <w:szCs w:val="24"/>
        </w:rPr>
      </w:pPr>
      <w:r w:rsidRPr="00916FCB">
        <w:rPr>
          <w:rFonts w:cs="Times New Roman"/>
          <w:szCs w:val="24"/>
        </w:rPr>
        <w:t xml:space="preserve">(“Calendar of Lambeth Wills” from “The Genealogist” ed. H.W.Forsyth Harwood, volume XXXIV pub. George Bell and </w:t>
      </w:r>
      <w:r>
        <w:rPr>
          <w:szCs w:val="24"/>
        </w:rPr>
        <w:t>S</w:t>
      </w:r>
      <w:r w:rsidRPr="00916FCB">
        <w:rPr>
          <w:rFonts w:cs="Times New Roman"/>
          <w:szCs w:val="24"/>
        </w:rPr>
        <w:t>ons, 1918, p.</w:t>
      </w:r>
      <w:r>
        <w:rPr>
          <w:szCs w:val="24"/>
        </w:rPr>
        <w:t>150)</w:t>
      </w:r>
    </w:p>
    <w:p w14:paraId="4579C218" w14:textId="77777777" w:rsidR="007E0081" w:rsidRDefault="007E0081" w:rsidP="007E0081">
      <w:pPr>
        <w:pStyle w:val="NoSpacing"/>
        <w:rPr>
          <w:szCs w:val="24"/>
        </w:rPr>
      </w:pPr>
    </w:p>
    <w:p w14:paraId="11D7C4BC" w14:textId="77777777" w:rsidR="007E0081" w:rsidRDefault="007E0081" w:rsidP="007E0081">
      <w:pPr>
        <w:pStyle w:val="NoSpacing"/>
        <w:rPr>
          <w:szCs w:val="24"/>
        </w:rPr>
      </w:pPr>
    </w:p>
    <w:p w14:paraId="1417E628" w14:textId="5FC47E5F" w:rsidR="007E0081" w:rsidRPr="007E0081" w:rsidRDefault="007E0081" w:rsidP="007E0081">
      <w:pPr>
        <w:pStyle w:val="NoSpacing"/>
        <w:rPr>
          <w:rFonts w:cs="Times New Roman"/>
          <w:szCs w:val="24"/>
        </w:rPr>
      </w:pPr>
      <w:r>
        <w:rPr>
          <w:szCs w:val="24"/>
        </w:rPr>
        <w:t>21 November 2023</w:t>
      </w:r>
    </w:p>
    <w:sectPr w:rsidR="007E0081" w:rsidRPr="007E008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2E0839" w14:textId="77777777" w:rsidR="007E0081" w:rsidRDefault="007E0081" w:rsidP="009139A6">
      <w:r>
        <w:separator/>
      </w:r>
    </w:p>
  </w:endnote>
  <w:endnote w:type="continuationSeparator" w:id="0">
    <w:p w14:paraId="2EA6E3C4" w14:textId="77777777" w:rsidR="007E0081" w:rsidRDefault="007E008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A6B3F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25DAD2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3B4EC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672232" w14:textId="77777777" w:rsidR="007E0081" w:rsidRDefault="007E0081" w:rsidP="009139A6">
      <w:r>
        <w:separator/>
      </w:r>
    </w:p>
  </w:footnote>
  <w:footnote w:type="continuationSeparator" w:id="0">
    <w:p w14:paraId="2ED35CA9" w14:textId="77777777" w:rsidR="007E0081" w:rsidRDefault="007E008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CE9D7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33EF8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B5203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0081"/>
    <w:rsid w:val="000666E0"/>
    <w:rsid w:val="002510B7"/>
    <w:rsid w:val="005C130B"/>
    <w:rsid w:val="007E0081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0A1DF0"/>
  <w15:chartTrackingRefBased/>
  <w15:docId w15:val="{65C0978E-E37D-42A8-BBA7-D04A0131C4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4</TotalTime>
  <Pages>1</Pages>
  <Words>33</Words>
  <Characters>192</Characters>
  <Application>Microsoft Office Word</Application>
  <DocSecurity>0</DocSecurity>
  <Lines>1</Lines>
  <Paragraphs>1</Paragraphs>
  <ScaleCrop>false</ScaleCrop>
  <Company/>
  <LinksUpToDate>false</LinksUpToDate>
  <CharactersWithSpaces>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2023-11-21T20:14:00Z</dcterms:created>
  <dcterms:modified xsi:type="dcterms:W3CDTF">2023-11-21T20:18:00Z</dcterms:modified>
</cp:coreProperties>
</file>