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5E987" w14:textId="77777777" w:rsidR="008267CD" w:rsidRDefault="008267CD" w:rsidP="008267CD">
      <w:pPr>
        <w:pStyle w:val="NoSpacing"/>
      </w:pPr>
      <w:r>
        <w:rPr>
          <w:u w:val="single"/>
        </w:rPr>
        <w:t>Joan BYLLYNGTON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615CABA5" w14:textId="77777777" w:rsidR="008267CD" w:rsidRDefault="008267CD" w:rsidP="008267CD">
      <w:pPr>
        <w:pStyle w:val="NoSpacing"/>
      </w:pPr>
    </w:p>
    <w:p w14:paraId="3B31BD59" w14:textId="77777777" w:rsidR="008267CD" w:rsidRDefault="008267CD" w:rsidP="008267CD">
      <w:pPr>
        <w:pStyle w:val="NoSpacing"/>
      </w:pPr>
    </w:p>
    <w:p w14:paraId="7E39C217" w14:textId="77777777" w:rsidR="008267CD" w:rsidRDefault="008267CD" w:rsidP="008267CD">
      <w:pPr>
        <w:pStyle w:val="NoSpacing"/>
      </w:pPr>
      <w:r>
        <w:t>1 = John Benet.</w:t>
      </w:r>
    </w:p>
    <w:p w14:paraId="08D7E67E" w14:textId="77777777" w:rsidR="008267CD" w:rsidRDefault="008267CD" w:rsidP="008267CD">
      <w:pPr>
        <w:pStyle w:val="NoSpacing"/>
      </w:pPr>
      <w:r>
        <w:t>(</w:t>
      </w:r>
      <w:proofErr w:type="gramStart"/>
      <w:r>
        <w:t>http://aalt.law.uh.edu/Indices/CP40Indices/CP40no883Pl.htm )</w:t>
      </w:r>
      <w:proofErr w:type="gramEnd"/>
    </w:p>
    <w:p w14:paraId="5DB2263F" w14:textId="77777777" w:rsidR="008267CD" w:rsidRDefault="008267CD" w:rsidP="008267CD">
      <w:pPr>
        <w:pStyle w:val="NoSpacing"/>
      </w:pPr>
    </w:p>
    <w:p w14:paraId="16721AC0" w14:textId="77777777" w:rsidR="008267CD" w:rsidRDefault="008267CD" w:rsidP="008267CD">
      <w:pPr>
        <w:pStyle w:val="NoSpacing"/>
      </w:pPr>
      <w:r>
        <w:t xml:space="preserve">2 = </w:t>
      </w:r>
      <w:proofErr w:type="spellStart"/>
      <w:r>
        <w:t>Ranulf</w:t>
      </w:r>
      <w:proofErr w:type="spellEnd"/>
      <w:r>
        <w:t xml:space="preserve"> </w:t>
      </w:r>
      <w:proofErr w:type="spellStart"/>
      <w:r>
        <w:t>Byllyngton</w:t>
      </w:r>
      <w:proofErr w:type="spellEnd"/>
      <w:r>
        <w:t>(q.v.).   (ibid.)</w:t>
      </w:r>
    </w:p>
    <w:p w14:paraId="327905C0" w14:textId="77777777" w:rsidR="008267CD" w:rsidRDefault="008267CD" w:rsidP="008267CD">
      <w:pPr>
        <w:pStyle w:val="NoSpacing"/>
      </w:pPr>
    </w:p>
    <w:p w14:paraId="67DE73F5" w14:textId="77777777" w:rsidR="008267CD" w:rsidRDefault="008267CD" w:rsidP="008267CD">
      <w:pPr>
        <w:pStyle w:val="NoSpacing"/>
      </w:pPr>
    </w:p>
    <w:p w14:paraId="5C137CB5" w14:textId="77777777" w:rsidR="008267CD" w:rsidRDefault="008267CD" w:rsidP="008267CD">
      <w:pPr>
        <w:pStyle w:val="NoSpacing"/>
      </w:pPr>
      <w:r>
        <w:tab/>
        <w:t>1483</w:t>
      </w:r>
      <w:r>
        <w:tab/>
        <w:t>They made a plaint of dower against William Grey(q.v.).   (ibid.)</w:t>
      </w:r>
    </w:p>
    <w:p w14:paraId="72A40B82" w14:textId="77777777" w:rsidR="008267CD" w:rsidRDefault="008267CD" w:rsidP="008267CD">
      <w:pPr>
        <w:pStyle w:val="NoSpacing"/>
      </w:pPr>
    </w:p>
    <w:p w14:paraId="1A5A7FAD" w14:textId="77777777" w:rsidR="008267CD" w:rsidRDefault="008267CD" w:rsidP="008267CD">
      <w:pPr>
        <w:pStyle w:val="NoSpacing"/>
      </w:pPr>
    </w:p>
    <w:p w14:paraId="1CE0D6A8" w14:textId="77777777" w:rsidR="008267CD" w:rsidRDefault="008267CD" w:rsidP="008267CD">
      <w:pPr>
        <w:pStyle w:val="NoSpacing"/>
      </w:pPr>
      <w:r>
        <w:t>4 June 2019</w:t>
      </w:r>
    </w:p>
    <w:p w14:paraId="01074DB1" w14:textId="77777777" w:rsidR="006B2F86" w:rsidRPr="00E71FC3" w:rsidRDefault="008267C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A8278D" w14:textId="77777777" w:rsidR="008267CD" w:rsidRDefault="008267CD" w:rsidP="00E71FC3">
      <w:pPr>
        <w:spacing w:after="0" w:line="240" w:lineRule="auto"/>
      </w:pPr>
      <w:r>
        <w:separator/>
      </w:r>
    </w:p>
  </w:endnote>
  <w:endnote w:type="continuationSeparator" w:id="0">
    <w:p w14:paraId="71AE6C22" w14:textId="77777777" w:rsidR="008267CD" w:rsidRDefault="008267C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1E1B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C24D8" w14:textId="77777777" w:rsidR="008267CD" w:rsidRDefault="008267CD" w:rsidP="00E71FC3">
      <w:pPr>
        <w:spacing w:after="0" w:line="240" w:lineRule="auto"/>
      </w:pPr>
      <w:r>
        <w:separator/>
      </w:r>
    </w:p>
  </w:footnote>
  <w:footnote w:type="continuationSeparator" w:id="0">
    <w:p w14:paraId="2CE571F6" w14:textId="77777777" w:rsidR="008267CD" w:rsidRDefault="008267C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CD"/>
    <w:rsid w:val="001A7C09"/>
    <w:rsid w:val="00577BD5"/>
    <w:rsid w:val="00656CBA"/>
    <w:rsid w:val="006A1F77"/>
    <w:rsid w:val="00733BE7"/>
    <w:rsid w:val="008267C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D7904"/>
  <w15:chartTrackingRefBased/>
  <w15:docId w15:val="{2748128C-3819-4A28-A2E0-96F7BF877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2019-06-09T18:16:00Z</dcterms:created>
  <dcterms:modified xsi:type="dcterms:W3CDTF">2019-06-09T18:22:00Z</dcterms:modified>
</cp:coreProperties>
</file>