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18C8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BYLLYNG</w:t>
      </w:r>
      <w:r>
        <w:rPr>
          <w:rFonts w:ascii="Times New Roman" w:hAnsi="Times New Roman" w:cs="Times New Roman"/>
        </w:rPr>
        <w:t xml:space="preserve">     (fl.1483)</w:t>
      </w:r>
    </w:p>
    <w:p w14:paraId="6C0F6A59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Chesterton. Husbandman.</w:t>
      </w:r>
    </w:p>
    <w:p w14:paraId="266FD34B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</w:p>
    <w:p w14:paraId="2B099A92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</w:p>
    <w:p w14:paraId="2A7BA0F7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Spenser(q.v.) brought a plaint of trespass in a close against him and</w:t>
      </w:r>
    </w:p>
    <w:p w14:paraId="63DAF9F9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two others.</w:t>
      </w:r>
    </w:p>
    <w:p w14:paraId="62B4A1EB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46B493C1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</w:p>
    <w:p w14:paraId="189535B9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</w:p>
    <w:p w14:paraId="2F3AAF2F" w14:textId="77777777" w:rsidR="00D062ED" w:rsidRDefault="00D062ED" w:rsidP="00D062E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2026</w:t>
      </w:r>
    </w:p>
    <w:p w14:paraId="6378223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5052C" w14:textId="77777777" w:rsidR="00582C30" w:rsidRDefault="00582C30" w:rsidP="00086E2C">
      <w:pPr>
        <w:spacing w:after="0" w:line="240" w:lineRule="auto"/>
      </w:pPr>
      <w:r>
        <w:separator/>
      </w:r>
    </w:p>
  </w:endnote>
  <w:endnote w:type="continuationSeparator" w:id="0">
    <w:p w14:paraId="335B843F" w14:textId="77777777" w:rsidR="00582C30" w:rsidRDefault="00582C3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DDB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1042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525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5C603" w14:textId="77777777" w:rsidR="00582C30" w:rsidRDefault="00582C30" w:rsidP="00086E2C">
      <w:pPr>
        <w:spacing w:after="0" w:line="240" w:lineRule="auto"/>
      </w:pPr>
      <w:r>
        <w:separator/>
      </w:r>
    </w:p>
  </w:footnote>
  <w:footnote w:type="continuationSeparator" w:id="0">
    <w:p w14:paraId="5E448B37" w14:textId="77777777" w:rsidR="00582C30" w:rsidRDefault="00582C3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D41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4D14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68A8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ED"/>
    <w:rsid w:val="00086E2C"/>
    <w:rsid w:val="000A2E7A"/>
    <w:rsid w:val="002244B7"/>
    <w:rsid w:val="002E5992"/>
    <w:rsid w:val="00314D94"/>
    <w:rsid w:val="00582C30"/>
    <w:rsid w:val="00617568"/>
    <w:rsid w:val="006E68FA"/>
    <w:rsid w:val="00D062E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6902A"/>
  <w15:chartTrackingRefBased/>
  <w15:docId w15:val="{DF161DDD-2A97-47FA-A3F7-FF3E14C6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062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211</Characters>
  <Application>Microsoft Office Word</Application>
  <DocSecurity>0</DocSecurity>
  <Lines>11</Lines>
  <Paragraphs>6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2026-02-04T14:59:00Z</dcterms:created>
  <dcterms:modified xsi:type="dcterms:W3CDTF">2026-02-04T14:59:00Z</dcterms:modified>
</cp:coreProperties>
</file>