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5DF30" w14:textId="11A0D2B9" w:rsidR="006B2F86" w:rsidRDefault="007F5B7A" w:rsidP="00E71FC3">
      <w:pPr>
        <w:pStyle w:val="NoSpacing"/>
      </w:pPr>
      <w:r>
        <w:rPr>
          <w:u w:val="single"/>
        </w:rPr>
        <w:t>John BYLLYNG</w:t>
      </w:r>
      <w:r>
        <w:t xml:space="preserve">  </w:t>
      </w:r>
      <w:proofErr w:type="gramStart"/>
      <w:r>
        <w:t xml:space="preserve">   (</w:t>
      </w:r>
      <w:proofErr w:type="gramEnd"/>
      <w:r>
        <w:t>fl.1501)</w:t>
      </w:r>
    </w:p>
    <w:p w14:paraId="61C0BB54" w14:textId="43E7F438" w:rsidR="007F5B7A" w:rsidRDefault="007F5B7A" w:rsidP="00E71FC3">
      <w:pPr>
        <w:pStyle w:val="NoSpacing"/>
      </w:pPr>
      <w:r>
        <w:t xml:space="preserve">of Canterbury. </w:t>
      </w:r>
      <w:proofErr w:type="spellStart"/>
      <w:r>
        <w:t>Hackneyman</w:t>
      </w:r>
      <w:proofErr w:type="spellEnd"/>
      <w:r>
        <w:t>.</w:t>
      </w:r>
    </w:p>
    <w:p w14:paraId="3490F331" w14:textId="37CE7964" w:rsidR="007F5B7A" w:rsidRDefault="007F5B7A" w:rsidP="00E71FC3">
      <w:pPr>
        <w:pStyle w:val="NoSpacing"/>
      </w:pPr>
    </w:p>
    <w:p w14:paraId="0713BBF6" w14:textId="1B1E7C8C" w:rsidR="007F5B7A" w:rsidRDefault="007F5B7A" w:rsidP="00E71FC3">
      <w:pPr>
        <w:pStyle w:val="NoSpacing"/>
      </w:pPr>
    </w:p>
    <w:p w14:paraId="6A9E2F12" w14:textId="77777777" w:rsidR="007F5B7A" w:rsidRDefault="007F5B7A" w:rsidP="007F5B7A">
      <w:pPr>
        <w:pStyle w:val="NoSpacing"/>
      </w:pPr>
      <w:r>
        <w:tab/>
        <w:t>1501</w:t>
      </w:r>
      <w:r>
        <w:tab/>
      </w:r>
      <w:r>
        <w:t>He became a Freeman by redemption.  (Cowper p.256)</w:t>
      </w:r>
    </w:p>
    <w:p w14:paraId="5180A7E2" w14:textId="77777777" w:rsidR="007F5B7A" w:rsidRDefault="007F5B7A" w:rsidP="007F5B7A">
      <w:pPr>
        <w:pStyle w:val="NoSpacing"/>
      </w:pPr>
    </w:p>
    <w:p w14:paraId="4FB55F45" w14:textId="77777777" w:rsidR="007F5B7A" w:rsidRDefault="007F5B7A" w:rsidP="007F5B7A">
      <w:pPr>
        <w:pStyle w:val="NoSpacing"/>
      </w:pPr>
    </w:p>
    <w:p w14:paraId="7B9CD8D4" w14:textId="7C14AF8E" w:rsidR="007F5B7A" w:rsidRPr="007F5B7A" w:rsidRDefault="007F5B7A" w:rsidP="007F5B7A">
      <w:pPr>
        <w:pStyle w:val="NoSpacing"/>
      </w:pPr>
      <w:r>
        <w:t>8 May 2018</w:t>
      </w:r>
      <w:bookmarkStart w:id="0" w:name="_GoBack"/>
      <w:bookmarkEnd w:id="0"/>
    </w:p>
    <w:sectPr w:rsidR="007F5B7A" w:rsidRPr="007F5B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591A1" w14:textId="77777777" w:rsidR="007F5B7A" w:rsidRDefault="007F5B7A" w:rsidP="00E71FC3">
      <w:pPr>
        <w:spacing w:after="0" w:line="240" w:lineRule="auto"/>
      </w:pPr>
      <w:r>
        <w:separator/>
      </w:r>
    </w:p>
  </w:endnote>
  <w:endnote w:type="continuationSeparator" w:id="0">
    <w:p w14:paraId="5B25C260" w14:textId="77777777" w:rsidR="007F5B7A" w:rsidRDefault="007F5B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6DA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D8D14" w14:textId="77777777" w:rsidR="007F5B7A" w:rsidRDefault="007F5B7A" w:rsidP="00E71FC3">
      <w:pPr>
        <w:spacing w:after="0" w:line="240" w:lineRule="auto"/>
      </w:pPr>
      <w:r>
        <w:separator/>
      </w:r>
    </w:p>
  </w:footnote>
  <w:footnote w:type="continuationSeparator" w:id="0">
    <w:p w14:paraId="0E9BA7DB" w14:textId="77777777" w:rsidR="007F5B7A" w:rsidRDefault="007F5B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B7A"/>
    <w:rsid w:val="001A7C09"/>
    <w:rsid w:val="00577BD5"/>
    <w:rsid w:val="00656CBA"/>
    <w:rsid w:val="006A1F77"/>
    <w:rsid w:val="00733BE7"/>
    <w:rsid w:val="007F5B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6A34C"/>
  <w15:chartTrackingRefBased/>
  <w15:docId w15:val="{EA7F4514-2A84-4C4C-BDAB-A7F96117A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2018-05-08T19:23:00Z</dcterms:created>
  <dcterms:modified xsi:type="dcterms:W3CDTF">2018-05-08T19:25:00Z</dcterms:modified>
</cp:coreProperties>
</file>