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C8A01" w14:textId="77777777" w:rsidR="006B6130" w:rsidRDefault="006B6130" w:rsidP="006B613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William BYLLEY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AE7268D" w14:textId="77777777" w:rsidR="006B6130" w:rsidRDefault="006B6130" w:rsidP="006B613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Chester. Yeoman.</w:t>
      </w:r>
    </w:p>
    <w:p w14:paraId="60BEAF0F" w14:textId="77777777" w:rsidR="006B6130" w:rsidRDefault="006B6130" w:rsidP="006B613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E4EC95D" w14:textId="77777777" w:rsidR="006B6130" w:rsidRDefault="006B6130" w:rsidP="006B613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F8FB25F" w14:textId="77777777" w:rsidR="006B6130" w:rsidRDefault="006B6130" w:rsidP="006B613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John Lumley, Dean of the collegiate church of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Chester-le-Street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(q.v.), brought</w:t>
      </w:r>
    </w:p>
    <w:p w14:paraId="46BAF28D" w14:textId="77777777" w:rsidR="006B6130" w:rsidRDefault="006B6130" w:rsidP="006B613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 plaint of debt against him and William Chapman of Newcastle-upon-Tyne(q.v.).</w:t>
      </w:r>
    </w:p>
    <w:p w14:paraId="0CF7F7CC" w14:textId="77777777" w:rsidR="006B6130" w:rsidRDefault="006B6130" w:rsidP="006B613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1FEA0828" w14:textId="77777777" w:rsidR="006B6130" w:rsidRDefault="006B6130" w:rsidP="006B613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0479F19" w14:textId="77777777" w:rsidR="006B6130" w:rsidRDefault="006B6130" w:rsidP="006B613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6AF879C" w14:textId="77777777" w:rsidR="006B6130" w:rsidRDefault="006B6130" w:rsidP="006B6130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14 October 2021</w:t>
      </w:r>
    </w:p>
    <w:p w14:paraId="2EF1B4D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B5781D" w14:textId="77777777" w:rsidR="006B6130" w:rsidRDefault="006B6130" w:rsidP="009139A6">
      <w:r>
        <w:separator/>
      </w:r>
    </w:p>
  </w:endnote>
  <w:endnote w:type="continuationSeparator" w:id="0">
    <w:p w14:paraId="72671E3F" w14:textId="77777777" w:rsidR="006B6130" w:rsidRDefault="006B61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0706E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31CB5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B46E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B3ACF2" w14:textId="77777777" w:rsidR="006B6130" w:rsidRDefault="006B6130" w:rsidP="009139A6">
      <w:r>
        <w:separator/>
      </w:r>
    </w:p>
  </w:footnote>
  <w:footnote w:type="continuationSeparator" w:id="0">
    <w:p w14:paraId="59416DA1" w14:textId="77777777" w:rsidR="006B6130" w:rsidRDefault="006B61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E90161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AC474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0D3EB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130"/>
    <w:rsid w:val="000666E0"/>
    <w:rsid w:val="002510B7"/>
    <w:rsid w:val="005C130B"/>
    <w:rsid w:val="006B613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A33E0A"/>
  <w15:chartTrackingRefBased/>
  <w15:docId w15:val="{186591EF-7263-47BD-94CD-4232575AE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B613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2021-12-01T20:55:00Z</dcterms:created>
  <dcterms:modified xsi:type="dcterms:W3CDTF">2021-12-01T20:56:00Z</dcterms:modified>
</cp:coreProperties>
</file>