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9000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BYLLESDEN, M.D.</w:t>
      </w:r>
      <w:r>
        <w:rPr>
          <w:rFonts w:cs="Times New Roman"/>
          <w:szCs w:val="24"/>
        </w:rPr>
        <w:t xml:space="preserve">        (fl.1436)</w:t>
      </w:r>
    </w:p>
    <w:p w14:paraId="03CF427F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4136A43B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684737B5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0F311783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1436</w:t>
      </w:r>
      <w:r>
        <w:rPr>
          <w:rFonts w:cs="Times New Roman"/>
          <w:szCs w:val="24"/>
        </w:rPr>
        <w:tab/>
        <w:t>He became a Fellow of Merton College.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14:paraId="695FC09F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(“Memorials of Merton College, with Biographical Notices of the Wardens and</w:t>
      </w:r>
    </w:p>
    <w:p w14:paraId="196D9145" w14:textId="77777777" w:rsidR="00893309" w:rsidRDefault="00893309" w:rsidP="00893309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>, printed for the Oxford Historical at the</w:t>
      </w:r>
    </w:p>
    <w:p w14:paraId="1B6AC110" w14:textId="77777777" w:rsidR="00893309" w:rsidRDefault="00893309" w:rsidP="00893309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p.233)</w:t>
      </w:r>
    </w:p>
    <w:p w14:paraId="697D30BE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02C3D021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2D143311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Later:   He was Principal of Coleshill </w:t>
      </w:r>
      <w:proofErr w:type="gramStart"/>
      <w:r>
        <w:rPr>
          <w:rFonts w:cs="Times New Roman"/>
          <w:szCs w:val="24"/>
        </w:rPr>
        <w:t>Hall;  noted</w:t>
      </w:r>
      <w:proofErr w:type="gramEnd"/>
      <w:r>
        <w:rPr>
          <w:rFonts w:cs="Times New Roman"/>
          <w:szCs w:val="24"/>
        </w:rPr>
        <w:t xml:space="preserve"> physician.   (ibid.)</w:t>
      </w:r>
    </w:p>
    <w:p w14:paraId="7AF7EC0A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14273CD0" w14:textId="77777777" w:rsidR="00893309" w:rsidRDefault="00893309" w:rsidP="00893309">
      <w:pPr>
        <w:pStyle w:val="NoSpacing"/>
        <w:rPr>
          <w:rFonts w:cs="Times New Roman"/>
          <w:szCs w:val="24"/>
        </w:rPr>
      </w:pPr>
    </w:p>
    <w:p w14:paraId="4054B0BC" w14:textId="77777777" w:rsidR="00893309" w:rsidRDefault="00893309" w:rsidP="008933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January 2025</w:t>
      </w:r>
    </w:p>
    <w:p w14:paraId="0AD41D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E2374" w14:textId="77777777" w:rsidR="00893309" w:rsidRDefault="00893309" w:rsidP="009139A6">
      <w:r>
        <w:separator/>
      </w:r>
    </w:p>
  </w:endnote>
  <w:endnote w:type="continuationSeparator" w:id="0">
    <w:p w14:paraId="6A0BB2FA" w14:textId="77777777" w:rsidR="00893309" w:rsidRDefault="008933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B1E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A9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9D8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D2DBF" w14:textId="77777777" w:rsidR="00893309" w:rsidRDefault="00893309" w:rsidP="009139A6">
      <w:r>
        <w:separator/>
      </w:r>
    </w:p>
  </w:footnote>
  <w:footnote w:type="continuationSeparator" w:id="0">
    <w:p w14:paraId="3039A33F" w14:textId="77777777" w:rsidR="00893309" w:rsidRDefault="008933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9C9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70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38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09"/>
    <w:rsid w:val="000666E0"/>
    <w:rsid w:val="002510B7"/>
    <w:rsid w:val="00270799"/>
    <w:rsid w:val="005C130B"/>
    <w:rsid w:val="00826F5C"/>
    <w:rsid w:val="00893309"/>
    <w:rsid w:val="009139A6"/>
    <w:rsid w:val="009411C2"/>
    <w:rsid w:val="009448BB"/>
    <w:rsid w:val="00947624"/>
    <w:rsid w:val="00A3176C"/>
    <w:rsid w:val="00AE65F8"/>
    <w:rsid w:val="00BA00AB"/>
    <w:rsid w:val="00C71834"/>
    <w:rsid w:val="00CA69F6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33140"/>
  <w15:chartTrackingRefBased/>
  <w15:docId w15:val="{ACDDA035-1675-4A09-9C1F-88885010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2025-01-14T20:35:00Z</dcterms:created>
  <dcterms:modified xsi:type="dcterms:W3CDTF">2025-01-14T20:36:00Z</dcterms:modified>
</cp:coreProperties>
</file>