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7FB1C2" w14:textId="3240B539" w:rsidR="00C261D4" w:rsidRDefault="00C261D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BYLLERTON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fl.1434)</w:t>
      </w:r>
    </w:p>
    <w:p w14:paraId="64FA5459" w14:textId="468827B0" w:rsidR="00C261D4" w:rsidRDefault="00C261D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Draper.</w:t>
      </w:r>
    </w:p>
    <w:p w14:paraId="4B77C21C" w14:textId="77777777" w:rsidR="00C261D4" w:rsidRDefault="00C261D4" w:rsidP="009139A6">
      <w:pPr>
        <w:pStyle w:val="NoSpacing"/>
        <w:rPr>
          <w:rFonts w:cs="Times New Roman"/>
          <w:szCs w:val="24"/>
        </w:rPr>
      </w:pPr>
    </w:p>
    <w:p w14:paraId="60567DA0" w14:textId="77777777" w:rsidR="00C261D4" w:rsidRDefault="00C261D4" w:rsidP="009139A6">
      <w:pPr>
        <w:pStyle w:val="NoSpacing"/>
        <w:rPr>
          <w:rFonts w:cs="Times New Roman"/>
          <w:szCs w:val="24"/>
        </w:rPr>
      </w:pPr>
    </w:p>
    <w:p w14:paraId="3026E0A1" w14:textId="532D346E" w:rsidR="00C261D4" w:rsidRDefault="00C261D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1434</w:t>
      </w:r>
      <w:r>
        <w:rPr>
          <w:rFonts w:cs="Times New Roman"/>
          <w:szCs w:val="24"/>
        </w:rPr>
        <w:tab/>
        <w:t>He took on an apprentice, John Aleyn(q.v.).</w:t>
      </w:r>
    </w:p>
    <w:p w14:paraId="2D79DA76" w14:textId="77777777" w:rsidR="00C261D4" w:rsidRDefault="00C261D4" w:rsidP="00C261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 xml:space="preserve">( </w:t>
      </w:r>
      <w:hyperlink r:id="rId6" w:history="1">
        <w:r w:rsidRPr="00B2698F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 xml:space="preserve"> )</w:t>
      </w:r>
    </w:p>
    <w:p w14:paraId="36BEA37B" w14:textId="77777777" w:rsidR="00C261D4" w:rsidRDefault="00C261D4" w:rsidP="00C261D4">
      <w:pPr>
        <w:pStyle w:val="NoSpacing"/>
        <w:rPr>
          <w:rFonts w:cs="Times New Roman"/>
          <w:szCs w:val="24"/>
        </w:rPr>
      </w:pPr>
    </w:p>
    <w:p w14:paraId="4A926B84" w14:textId="77777777" w:rsidR="00C261D4" w:rsidRDefault="00C261D4" w:rsidP="00C261D4">
      <w:pPr>
        <w:pStyle w:val="NoSpacing"/>
        <w:rPr>
          <w:rFonts w:cs="Times New Roman"/>
          <w:szCs w:val="24"/>
        </w:rPr>
      </w:pPr>
    </w:p>
    <w:p w14:paraId="6E338BE1" w14:textId="77777777" w:rsidR="00C261D4" w:rsidRDefault="00C261D4" w:rsidP="00C261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September 2024</w:t>
      </w:r>
    </w:p>
    <w:p w14:paraId="4BDFC1CA" w14:textId="4A8A2A47" w:rsidR="00C261D4" w:rsidRPr="00C261D4" w:rsidRDefault="00C261D4" w:rsidP="009139A6">
      <w:pPr>
        <w:pStyle w:val="NoSpacing"/>
        <w:rPr>
          <w:rFonts w:cs="Times New Roman"/>
          <w:szCs w:val="24"/>
          <w:u w:val="single"/>
        </w:rPr>
      </w:pPr>
    </w:p>
    <w:sectPr w:rsidR="00C261D4" w:rsidRPr="00C261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5B1653" w14:textId="77777777" w:rsidR="00C261D4" w:rsidRDefault="00C261D4" w:rsidP="009139A6">
      <w:r>
        <w:separator/>
      </w:r>
    </w:p>
  </w:endnote>
  <w:endnote w:type="continuationSeparator" w:id="0">
    <w:p w14:paraId="1A53C8F0" w14:textId="77777777" w:rsidR="00C261D4" w:rsidRDefault="00C261D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243BA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EDBD2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A8DB7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D51AFE" w14:textId="77777777" w:rsidR="00C261D4" w:rsidRDefault="00C261D4" w:rsidP="009139A6">
      <w:r>
        <w:separator/>
      </w:r>
    </w:p>
  </w:footnote>
  <w:footnote w:type="continuationSeparator" w:id="0">
    <w:p w14:paraId="7525D253" w14:textId="77777777" w:rsidR="00C261D4" w:rsidRDefault="00C261D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48C9D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E73D6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BB4E3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1D4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261D4"/>
    <w:rsid w:val="00C66992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1B5BA"/>
  <w15:chartTrackingRefBased/>
  <w15:docId w15:val="{D7B5BB87-F711-49F4-B5DA-B684D3AE6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261D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61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2024-09-18T20:38:00Z</dcterms:created>
  <dcterms:modified xsi:type="dcterms:W3CDTF">2024-09-18T20:43:00Z</dcterms:modified>
</cp:coreProperties>
</file>