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BE8" w:rsidRDefault="00536BE8" w:rsidP="00536BE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William BYLLERN</w:t>
      </w:r>
      <w:r>
        <w:t xml:space="preserve">        (fl.1499)</w:t>
      </w:r>
    </w:p>
    <w:p w:rsidR="00536BE8" w:rsidRDefault="00536BE8" w:rsidP="00536BE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Priest.</w:t>
      </w:r>
      <w:proofErr w:type="gramEnd"/>
    </w:p>
    <w:p w:rsidR="00536BE8" w:rsidRDefault="00536BE8" w:rsidP="00536BE8">
      <w:pPr>
        <w:pStyle w:val="NoSpacing"/>
      </w:pPr>
    </w:p>
    <w:p w:rsidR="00536BE8" w:rsidRDefault="00536BE8" w:rsidP="00536BE8">
      <w:pPr>
        <w:pStyle w:val="NoSpacing"/>
      </w:pPr>
    </w:p>
    <w:p w:rsidR="00536BE8" w:rsidRDefault="00536BE8" w:rsidP="00536BE8">
      <w:pPr>
        <w:pStyle w:val="NoSpacing"/>
      </w:pPr>
      <w:r>
        <w:tab/>
        <w:t>1499</w:t>
      </w:r>
      <w:r>
        <w:tab/>
        <w:t>He made his Will.</w:t>
      </w:r>
    </w:p>
    <w:p w:rsidR="00536BE8" w:rsidRDefault="00536BE8" w:rsidP="00536BE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23)</w:t>
      </w:r>
    </w:p>
    <w:p w:rsidR="00536BE8" w:rsidRDefault="00536BE8" w:rsidP="00536BE8">
      <w:pPr>
        <w:pStyle w:val="NoSpacing"/>
      </w:pPr>
    </w:p>
    <w:p w:rsidR="00536BE8" w:rsidRDefault="00536BE8" w:rsidP="00536BE8">
      <w:pPr>
        <w:pStyle w:val="NoSpacing"/>
      </w:pPr>
    </w:p>
    <w:p w:rsidR="00536BE8" w:rsidRDefault="00536BE8" w:rsidP="00536BE8">
      <w:pPr>
        <w:pStyle w:val="NoSpacing"/>
      </w:pPr>
      <w: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BE8" w:rsidRDefault="00536BE8" w:rsidP="00920DE3">
      <w:pPr>
        <w:spacing w:after="0" w:line="240" w:lineRule="auto"/>
      </w:pPr>
      <w:r>
        <w:separator/>
      </w:r>
    </w:p>
  </w:endnote>
  <w:endnote w:type="continuationSeparator" w:id="0">
    <w:p w:rsidR="00536BE8" w:rsidRDefault="00536B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BE8" w:rsidRDefault="00536BE8" w:rsidP="00920DE3">
      <w:pPr>
        <w:spacing w:after="0" w:line="240" w:lineRule="auto"/>
      </w:pPr>
      <w:r>
        <w:separator/>
      </w:r>
    </w:p>
  </w:footnote>
  <w:footnote w:type="continuationSeparator" w:id="0">
    <w:p w:rsidR="00536BE8" w:rsidRDefault="00536B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E8"/>
    <w:rsid w:val="00120749"/>
    <w:rsid w:val="00536B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6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6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2013-12-13T22:08:00Z</dcterms:created>
  <dcterms:modified xsi:type="dcterms:W3CDTF">2013-12-13T22:08:00Z</dcterms:modified>
</cp:coreProperties>
</file>