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26E939" w14:textId="77777777" w:rsidR="00170718" w:rsidRDefault="00170718" w:rsidP="001707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BYLE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fl.1500)</w:t>
      </w:r>
    </w:p>
    <w:p w14:paraId="70CE1336" w14:textId="77777777" w:rsidR="00170718" w:rsidRDefault="00170718" w:rsidP="001707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Plymouth.</w:t>
      </w:r>
    </w:p>
    <w:p w14:paraId="2CC3E0DA" w14:textId="77777777" w:rsidR="00170718" w:rsidRDefault="00170718" w:rsidP="00170718">
      <w:pPr>
        <w:pStyle w:val="NoSpacing"/>
        <w:rPr>
          <w:rFonts w:cs="Times New Roman"/>
          <w:szCs w:val="24"/>
        </w:rPr>
      </w:pPr>
    </w:p>
    <w:p w14:paraId="7195C3C3" w14:textId="77777777" w:rsidR="00170718" w:rsidRDefault="00170718" w:rsidP="00170718">
      <w:pPr>
        <w:pStyle w:val="NoSpacing"/>
        <w:rPr>
          <w:rFonts w:cs="Times New Roman"/>
          <w:szCs w:val="24"/>
        </w:rPr>
      </w:pPr>
    </w:p>
    <w:p w14:paraId="1984155D" w14:textId="77777777" w:rsidR="00170718" w:rsidRDefault="00170718" w:rsidP="001707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1500</w:t>
      </w:r>
      <w:r>
        <w:rPr>
          <w:rFonts w:cs="Times New Roman"/>
          <w:szCs w:val="24"/>
        </w:rPr>
        <w:tab/>
        <w:t>He was Mayor.</w:t>
      </w:r>
    </w:p>
    <w:p w14:paraId="7B345EA2" w14:textId="77777777" w:rsidR="00170718" w:rsidRDefault="00170718" w:rsidP="001707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(“Calendar of the Municipal Records of </w:t>
      </w:r>
      <w:proofErr w:type="gramStart"/>
      <w:r>
        <w:rPr>
          <w:rFonts w:cs="Times New Roman"/>
          <w:szCs w:val="24"/>
        </w:rPr>
        <w:t>Plymouth”  by</w:t>
      </w:r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R.N.Worth</w:t>
      </w:r>
      <w:proofErr w:type="spellEnd"/>
      <w:r>
        <w:rPr>
          <w:rFonts w:cs="Times New Roman"/>
          <w:szCs w:val="24"/>
        </w:rPr>
        <w:t xml:space="preserve">, </w:t>
      </w:r>
    </w:p>
    <w:p w14:paraId="231F627E" w14:textId="77777777" w:rsidR="00170718" w:rsidRDefault="00170718" w:rsidP="001707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published in Plymouth, 1893, p.15)</w:t>
      </w:r>
    </w:p>
    <w:p w14:paraId="06123625" w14:textId="77777777" w:rsidR="00170718" w:rsidRDefault="00170718" w:rsidP="00170718">
      <w:pPr>
        <w:pStyle w:val="NoSpacing"/>
        <w:rPr>
          <w:rFonts w:cs="Times New Roman"/>
          <w:szCs w:val="24"/>
        </w:rPr>
      </w:pPr>
    </w:p>
    <w:p w14:paraId="03B3F007" w14:textId="77777777" w:rsidR="00170718" w:rsidRDefault="00170718" w:rsidP="00170718">
      <w:pPr>
        <w:pStyle w:val="NoSpacing"/>
        <w:rPr>
          <w:rFonts w:cs="Times New Roman"/>
          <w:szCs w:val="24"/>
        </w:rPr>
      </w:pPr>
    </w:p>
    <w:p w14:paraId="290BF411" w14:textId="77777777" w:rsidR="00170718" w:rsidRDefault="00170718" w:rsidP="001707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2024</w:t>
      </w:r>
    </w:p>
    <w:p w14:paraId="4A4CBF6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E3C069" w14:textId="77777777" w:rsidR="00170718" w:rsidRDefault="00170718" w:rsidP="009139A6">
      <w:r>
        <w:separator/>
      </w:r>
    </w:p>
  </w:endnote>
  <w:endnote w:type="continuationSeparator" w:id="0">
    <w:p w14:paraId="2F599A60" w14:textId="77777777" w:rsidR="00170718" w:rsidRDefault="001707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8804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2502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F2E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F601B8" w14:textId="77777777" w:rsidR="00170718" w:rsidRDefault="00170718" w:rsidP="009139A6">
      <w:r>
        <w:separator/>
      </w:r>
    </w:p>
  </w:footnote>
  <w:footnote w:type="continuationSeparator" w:id="0">
    <w:p w14:paraId="7FC82701" w14:textId="77777777" w:rsidR="00170718" w:rsidRDefault="001707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3AE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F9E3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00E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718"/>
    <w:rsid w:val="000666E0"/>
    <w:rsid w:val="00170718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26E82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50271"/>
  <w15:chartTrackingRefBased/>
  <w15:docId w15:val="{2DA2C7A1-28B2-40F4-BE1A-672531ADD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2024-09-23T06:44:00Z</dcterms:created>
  <dcterms:modified xsi:type="dcterms:W3CDTF">2024-09-23T06:44:00Z</dcterms:modified>
</cp:coreProperties>
</file>