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BE8692" w14:textId="77777777" w:rsidR="00C33298" w:rsidRDefault="00C33298" w:rsidP="00C3329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BYLE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373D7937" w14:textId="77777777" w:rsidR="00C33298" w:rsidRDefault="00C33298" w:rsidP="00C33298">
      <w:pPr>
        <w:pStyle w:val="NoSpacing"/>
        <w:jc w:val="both"/>
        <w:rPr>
          <w:rFonts w:cs="Times New Roman"/>
          <w:szCs w:val="24"/>
        </w:rPr>
      </w:pPr>
    </w:p>
    <w:p w14:paraId="4C5FF537" w14:textId="77777777" w:rsidR="00C33298" w:rsidRDefault="00C33298" w:rsidP="00C33298">
      <w:pPr>
        <w:pStyle w:val="NoSpacing"/>
        <w:jc w:val="both"/>
        <w:rPr>
          <w:rFonts w:cs="Times New Roman"/>
          <w:szCs w:val="24"/>
        </w:rPr>
      </w:pPr>
    </w:p>
    <w:p w14:paraId="184F2EB4" w14:textId="77777777" w:rsidR="00C33298" w:rsidRDefault="00C33298" w:rsidP="00C3329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>He made a plaint of debt against John Malyn of Westminster(q.v.) and</w:t>
      </w:r>
    </w:p>
    <w:p w14:paraId="30BF5C33" w14:textId="77777777" w:rsidR="00C33298" w:rsidRDefault="00C33298" w:rsidP="00C3329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two others.</w:t>
      </w:r>
    </w:p>
    <w:p w14:paraId="3840DBD5" w14:textId="77777777" w:rsidR="00C33298" w:rsidRDefault="00C33298" w:rsidP="00C3329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1A1C8D">
          <w:rPr>
            <w:rStyle w:val="Hyperlink"/>
            <w:rFonts w:cs="Times New Roman"/>
            <w:szCs w:val="24"/>
          </w:rPr>
          <w:t>https://waalt.uh.edu/index.php/CP40/705</w:t>
        </w:r>
      </w:hyperlink>
      <w:r>
        <w:rPr>
          <w:rFonts w:cs="Times New Roman"/>
          <w:szCs w:val="24"/>
        </w:rPr>
        <w:t xml:space="preserve"> )</w:t>
      </w:r>
    </w:p>
    <w:p w14:paraId="2B3E42E9" w14:textId="77777777" w:rsidR="00C33298" w:rsidRDefault="00C33298" w:rsidP="00C33298">
      <w:pPr>
        <w:pStyle w:val="NoSpacing"/>
        <w:jc w:val="both"/>
        <w:rPr>
          <w:rFonts w:cs="Times New Roman"/>
          <w:szCs w:val="24"/>
        </w:rPr>
      </w:pPr>
    </w:p>
    <w:p w14:paraId="0E99B7E5" w14:textId="77777777" w:rsidR="00C33298" w:rsidRDefault="00C33298" w:rsidP="00C33298">
      <w:pPr>
        <w:pStyle w:val="NoSpacing"/>
        <w:jc w:val="both"/>
        <w:rPr>
          <w:rFonts w:cs="Times New Roman"/>
          <w:szCs w:val="24"/>
        </w:rPr>
      </w:pPr>
    </w:p>
    <w:p w14:paraId="3A30781A" w14:textId="77777777" w:rsidR="00C33298" w:rsidRDefault="00C33298" w:rsidP="00C3329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September 2024</w:t>
      </w:r>
    </w:p>
    <w:p w14:paraId="722577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B18B2F" w14:textId="77777777" w:rsidR="00C33298" w:rsidRDefault="00C33298" w:rsidP="009139A6">
      <w:r>
        <w:separator/>
      </w:r>
    </w:p>
  </w:endnote>
  <w:endnote w:type="continuationSeparator" w:id="0">
    <w:p w14:paraId="68A917CF" w14:textId="77777777" w:rsidR="00C33298" w:rsidRDefault="00C332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232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66B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1B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57801F" w14:textId="77777777" w:rsidR="00C33298" w:rsidRDefault="00C33298" w:rsidP="009139A6">
      <w:r>
        <w:separator/>
      </w:r>
    </w:p>
  </w:footnote>
  <w:footnote w:type="continuationSeparator" w:id="0">
    <w:p w14:paraId="5D95ED50" w14:textId="77777777" w:rsidR="00C33298" w:rsidRDefault="00C332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FFF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267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CED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29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33298"/>
    <w:rsid w:val="00C71834"/>
    <w:rsid w:val="00CB4ED9"/>
    <w:rsid w:val="00E61DA6"/>
    <w:rsid w:val="00EB3209"/>
    <w:rsid w:val="00F100B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B5D17"/>
  <w15:chartTrackingRefBased/>
  <w15:docId w15:val="{B7C83FB5-0317-454E-ADFD-26A1600C9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332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2024-09-25T18:19:00Z</dcterms:created>
  <dcterms:modified xsi:type="dcterms:W3CDTF">2024-09-25T18:20:00Z</dcterms:modified>
</cp:coreProperties>
</file>