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3B070" w14:textId="77777777" w:rsidR="00E36CAC" w:rsidRDefault="00E36CAC" w:rsidP="00E36C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BYLE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7EA485B6" w14:textId="77777777" w:rsidR="00E36CAC" w:rsidRDefault="00E36CAC" w:rsidP="00E36C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8AA8CD5" w14:textId="77777777" w:rsidR="00E36CAC" w:rsidRDefault="00E36CAC" w:rsidP="00E36C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1E988A5" w14:textId="77777777" w:rsidR="00E36CAC" w:rsidRDefault="00E36CAC" w:rsidP="00E36C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472BDD6F" w14:textId="77777777" w:rsidR="00E36CAC" w:rsidRDefault="00E36CAC" w:rsidP="00E36C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78DACDB4" w14:textId="77777777" w:rsidR="00E36CAC" w:rsidRDefault="00E36CAC" w:rsidP="00E36C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Dorset, except ecclesiastical persons, the two fifteenths and two tenths granted to the King at the last Parliament.   (C.F.R. 1399-1405 p.285)</w:t>
      </w:r>
    </w:p>
    <w:p w14:paraId="7D125F2F" w14:textId="77777777" w:rsidR="00E36CAC" w:rsidRDefault="00E36CAC" w:rsidP="00E36C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4DA8463" w14:textId="77777777" w:rsidR="00E36CAC" w:rsidRDefault="00E36CAC" w:rsidP="00E36C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E159C9D" w14:textId="77777777" w:rsidR="00E36CAC" w:rsidRDefault="00E36CAC" w:rsidP="00E36C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July 2021</w:t>
      </w:r>
    </w:p>
    <w:p w14:paraId="6D0C5E9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649DD" w14:textId="77777777" w:rsidR="00E36CAC" w:rsidRDefault="00E36CAC" w:rsidP="009139A6">
      <w:r>
        <w:separator/>
      </w:r>
    </w:p>
  </w:endnote>
  <w:endnote w:type="continuationSeparator" w:id="0">
    <w:p w14:paraId="264784EF" w14:textId="77777777" w:rsidR="00E36CAC" w:rsidRDefault="00E36C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A1F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289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564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5571E" w14:textId="77777777" w:rsidR="00E36CAC" w:rsidRDefault="00E36CAC" w:rsidP="009139A6">
      <w:r>
        <w:separator/>
      </w:r>
    </w:p>
  </w:footnote>
  <w:footnote w:type="continuationSeparator" w:id="0">
    <w:p w14:paraId="1DA9D1E0" w14:textId="77777777" w:rsidR="00E36CAC" w:rsidRDefault="00E36C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C7D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CB1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0A8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CA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36CAC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208F1"/>
  <w15:chartTrackingRefBased/>
  <w15:docId w15:val="{E720FFDD-A14F-47C4-BB4F-EA59744FD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2021-08-03T19:25:00Z</dcterms:created>
  <dcterms:modified xsi:type="dcterms:W3CDTF">2021-08-03T19:25:00Z</dcterms:modified>
</cp:coreProperties>
</file>